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ook w:val="04A0" w:firstRow="1" w:lastRow="0" w:firstColumn="1" w:lastColumn="0" w:noHBand="0" w:noVBand="1"/>
      </w:tblPr>
      <w:tblGrid>
        <w:gridCol w:w="217"/>
        <w:gridCol w:w="10337"/>
        <w:gridCol w:w="218"/>
      </w:tblGrid>
      <w:tr w:rsidR="007156BB" w:rsidRPr="007156BB" w14:paraId="6694A5E7" w14:textId="77777777" w:rsidTr="0032355F">
        <w:trPr>
          <w:trHeight w:val="288"/>
        </w:trPr>
        <w:tc>
          <w:tcPr>
            <w:tcW w:w="101" w:type="pct"/>
            <w:shd w:val="clear" w:color="auto" w:fill="auto"/>
          </w:tcPr>
          <w:p w14:paraId="5C565490" w14:textId="77777777" w:rsidR="00BC1B68" w:rsidRPr="00B1139A" w:rsidRDefault="00BC1B68" w:rsidP="00915359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4798" w:type="pct"/>
            <w:shd w:val="clear" w:color="auto" w:fill="auto"/>
          </w:tcPr>
          <w:p w14:paraId="1941D67A" w14:textId="7E437E38" w:rsidR="0032355F" w:rsidRDefault="0032355F" w:rsidP="0032355F">
            <w:pPr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14:paraId="45A215C6" w14:textId="029BBD71" w:rsidR="00B363C2" w:rsidRPr="0032355F" w:rsidRDefault="0032355F" w:rsidP="00915359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Versão</w:t>
            </w:r>
          </w:p>
          <w:p w14:paraId="5DFCF571" w14:textId="2609EEF8" w:rsidR="00B363C2" w:rsidRPr="0032355F" w:rsidRDefault="00B363C2" w:rsidP="00B363C2">
            <w:pPr>
              <w:pStyle w:val="PargrafodaLista"/>
              <w:numPr>
                <w:ilvl w:val="0"/>
                <w:numId w:val="6"/>
              </w:numPr>
              <w:tabs>
                <w:tab w:val="left" w:pos="5330"/>
              </w:tabs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32355F">
              <w:rPr>
                <w:rFonts w:ascii="Arial" w:hAnsi="Arial" w:cs="Arial"/>
                <w:b/>
                <w:sz w:val="28"/>
                <w:szCs w:val="28"/>
              </w:rPr>
              <w:t xml:space="preserve">Feminina </w:t>
            </w:r>
          </w:p>
          <w:p w14:paraId="66217908" w14:textId="22AF7337" w:rsidR="00B363C2" w:rsidRDefault="00B363C2" w:rsidP="00B363C2">
            <w:pPr>
              <w:pStyle w:val="PargrafodaLista"/>
              <w:numPr>
                <w:ilvl w:val="0"/>
                <w:numId w:val="6"/>
              </w:numPr>
              <w:tabs>
                <w:tab w:val="left" w:pos="5330"/>
              </w:tabs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32355F">
              <w:rPr>
                <w:rFonts w:ascii="Arial" w:hAnsi="Arial" w:cs="Arial"/>
                <w:b/>
                <w:sz w:val="28"/>
                <w:szCs w:val="28"/>
              </w:rPr>
              <w:t>Masculina</w:t>
            </w:r>
          </w:p>
          <w:p w14:paraId="3FE3D00F" w14:textId="77777777" w:rsidR="0032355F" w:rsidRPr="0032355F" w:rsidRDefault="0032355F" w:rsidP="0032355F">
            <w:pPr>
              <w:pStyle w:val="PargrafodaLista"/>
              <w:tabs>
                <w:tab w:val="left" w:pos="5330"/>
              </w:tabs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7768F99" w14:textId="77777777" w:rsidR="00706728" w:rsidRPr="0032355F" w:rsidRDefault="00706728" w:rsidP="00706728">
            <w:pPr>
              <w:pStyle w:val="PargrafodaLista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AC8907D" w14:textId="5731FD70" w:rsidR="00706728" w:rsidRPr="0032355F" w:rsidRDefault="00706728" w:rsidP="00706728">
            <w:pPr>
              <w:pStyle w:val="PargrafodaLista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32355F">
              <w:rPr>
                <w:rFonts w:ascii="Arial" w:hAnsi="Arial" w:cs="Arial"/>
                <w:b/>
                <w:sz w:val="24"/>
                <w:szCs w:val="24"/>
              </w:rPr>
              <w:t>Período das Inscrições: de 01 de junho até:</w:t>
            </w:r>
          </w:p>
          <w:p w14:paraId="4B5BB033" w14:textId="104B8AB1" w:rsidR="00706728" w:rsidRPr="00706728" w:rsidRDefault="0032355F" w:rsidP="0032355F">
            <w:pPr>
              <w:ind w:right="1297"/>
              <w:jc w:val="lef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- </w:t>
            </w:r>
            <w:r w:rsidR="00706728" w:rsidRPr="00706728">
              <w:rPr>
                <w:rFonts w:ascii="Arial" w:hAnsi="Arial" w:cs="Arial"/>
                <w:sz w:val="28"/>
                <w:szCs w:val="28"/>
              </w:rPr>
              <w:t>Cosméticos e Perfumar</w:t>
            </w:r>
            <w:r w:rsidR="007065E2">
              <w:rPr>
                <w:rFonts w:ascii="Arial" w:hAnsi="Arial" w:cs="Arial"/>
                <w:sz w:val="28"/>
                <w:szCs w:val="28"/>
              </w:rPr>
              <w:t>ia</w:t>
            </w:r>
            <w:r w:rsidR="007065E2">
              <w:rPr>
                <w:rFonts w:ascii="Arial" w:hAnsi="Arial" w:cs="Arial"/>
                <w:b/>
                <w:sz w:val="28"/>
                <w:szCs w:val="28"/>
              </w:rPr>
              <w:t>:</w:t>
            </w:r>
            <w:r w:rsidR="00706728" w:rsidRPr="00706728">
              <w:rPr>
                <w:rFonts w:ascii="Arial" w:hAnsi="Arial" w:cs="Arial"/>
                <w:b/>
                <w:sz w:val="28"/>
                <w:szCs w:val="28"/>
              </w:rPr>
              <w:t xml:space="preserve"> 25/08/2026 </w:t>
            </w:r>
          </w:p>
          <w:p w14:paraId="7FBCF52C" w14:textId="06196959" w:rsidR="007065E2" w:rsidRPr="0032355F" w:rsidRDefault="0032355F" w:rsidP="007065E2">
            <w:pPr>
              <w:spacing w:after="288"/>
              <w:ind w:left="379" w:right="-40"/>
              <w:jc w:val="left"/>
              <w:rPr>
                <w:rFonts w:ascii="Arial" w:hAnsi="Arial" w:cs="Arial"/>
                <w:sz w:val="28"/>
                <w:szCs w:val="28"/>
              </w:rPr>
            </w:pPr>
            <w:r w:rsidRPr="0032355F">
              <w:rPr>
                <w:rFonts w:ascii="Arial" w:hAnsi="Arial" w:cs="Arial"/>
                <w:sz w:val="28"/>
                <w:szCs w:val="28"/>
              </w:rPr>
              <w:t>Entrega dos produtos para avaliação conforme o regulamento 25 /08/2026</w:t>
            </w:r>
          </w:p>
          <w:tbl>
            <w:tblPr>
              <w:tblStyle w:val="Tabelacomgrade"/>
              <w:tblpPr w:leftFromText="141" w:rightFromText="141" w:horzAnchor="margin" w:tblpY="-810"/>
              <w:tblOverlap w:val="never"/>
              <w:tblW w:w="101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28" w:type="dxa"/>
              </w:tblCellMar>
              <w:tblLook w:val="0620" w:firstRow="1" w:lastRow="0" w:firstColumn="0" w:lastColumn="0" w:noHBand="1" w:noVBand="1"/>
            </w:tblPr>
            <w:tblGrid>
              <w:gridCol w:w="3930"/>
              <w:gridCol w:w="942"/>
              <w:gridCol w:w="4053"/>
              <w:gridCol w:w="251"/>
              <w:gridCol w:w="945"/>
            </w:tblGrid>
            <w:tr w:rsidR="0032355F" w:rsidRPr="000A2252" w14:paraId="762086B7" w14:textId="77777777" w:rsidTr="00433758">
              <w:trPr>
                <w:trHeight w:val="170"/>
              </w:trPr>
              <w:tc>
                <w:tcPr>
                  <w:tcW w:w="3930" w:type="dxa"/>
                  <w:tcBorders>
                    <w:bottom w:val="single" w:sz="4" w:space="0" w:color="808080" w:themeColor="background1" w:themeShade="80"/>
                  </w:tcBorders>
                </w:tcPr>
                <w:p w14:paraId="2DACA290" w14:textId="77777777" w:rsidR="0032355F" w:rsidRPr="000A2252" w:rsidRDefault="0032355F" w:rsidP="0032355F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42" w:type="dxa"/>
                  <w:tcBorders>
                    <w:left w:val="nil"/>
                  </w:tcBorders>
                </w:tcPr>
                <w:p w14:paraId="52E530B3" w14:textId="77777777" w:rsidR="0032355F" w:rsidRPr="000A2252" w:rsidRDefault="0032355F" w:rsidP="0032355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5249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3D8A1A52" w14:textId="77777777" w:rsidR="0032355F" w:rsidRPr="000A2252" w:rsidRDefault="0032355F" w:rsidP="0032355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32355F" w:rsidRPr="000A2252" w14:paraId="11013D9A" w14:textId="77777777" w:rsidTr="00433758">
              <w:tc>
                <w:tcPr>
                  <w:tcW w:w="3930" w:type="dxa"/>
                  <w:tcBorders>
                    <w:top w:val="single" w:sz="4" w:space="0" w:color="808080" w:themeColor="background1" w:themeShade="80"/>
                  </w:tcBorders>
                </w:tcPr>
                <w:p w14:paraId="58DD0CE5" w14:textId="77777777" w:rsidR="0032355F" w:rsidRPr="000A2252" w:rsidRDefault="0032355F" w:rsidP="0032355F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831411731"/>
                      <w:placeholder>
                        <w:docPart w:val="65D4CF7E6AF94D1DA39133A383F23DB6"/>
                      </w:placeholder>
                      <w:temporary/>
                      <w:showingPlcHdr/>
                      <w15:appearance w15:val="hidden"/>
                      <w:text/>
                    </w:sdtPr>
                    <w:sdtContent>
                      <w:r w:rsidRPr="000A2252">
                        <w:rPr>
                          <w:rFonts w:ascii="Arial" w:hAnsi="Arial" w:cs="Arial"/>
                          <w:szCs w:val="24"/>
                          <w:lang w:bidi="pt-BR"/>
                        </w:rPr>
                        <w:t>Data</w:t>
                      </w:r>
                    </w:sdtContent>
                  </w:sdt>
                </w:p>
              </w:tc>
              <w:tc>
                <w:tcPr>
                  <w:tcW w:w="942" w:type="dxa"/>
                </w:tcPr>
                <w:p w14:paraId="3344951E" w14:textId="77777777" w:rsidR="0032355F" w:rsidRPr="000A2252" w:rsidRDefault="0032355F" w:rsidP="0032355F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5249" w:type="dxa"/>
                  <w:gridSpan w:val="3"/>
                  <w:tcBorders>
                    <w:top w:val="single" w:sz="4" w:space="0" w:color="808080" w:themeColor="background1" w:themeShade="80"/>
                  </w:tcBorders>
                </w:tcPr>
                <w:p w14:paraId="69197743" w14:textId="77777777" w:rsidR="0032355F" w:rsidRPr="000A2252" w:rsidRDefault="0032355F" w:rsidP="0032355F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1595819711"/>
                      <w:placeholder>
                        <w:docPart w:val="FD5DBFF8DF984A25813ED99A84B72863"/>
                      </w:placeholder>
                      <w15:appearance w15:val="hidden"/>
                      <w:text/>
                    </w:sdtPr>
                    <w:sdtContent>
                      <w:r w:rsidRPr="000A2252">
                        <w:rPr>
                          <w:rFonts w:ascii="Arial" w:hAnsi="Arial" w:cs="Arial"/>
                          <w:szCs w:val="24"/>
                        </w:rPr>
                        <w:t xml:space="preserve">E-mail </w:t>
                      </w:r>
                    </w:sdtContent>
                  </w:sdt>
                </w:p>
              </w:tc>
            </w:tr>
            <w:tr w:rsidR="0032355F" w:rsidRPr="000A2252" w14:paraId="45A2B4EF" w14:textId="77777777" w:rsidTr="00433758">
              <w:tc>
                <w:tcPr>
                  <w:tcW w:w="8925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77A504E0" w14:textId="77777777" w:rsidR="0032355F" w:rsidRPr="000A2252" w:rsidRDefault="0032355F" w:rsidP="0032355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1" w:type="dxa"/>
                  <w:tcBorders>
                    <w:left w:val="nil"/>
                  </w:tcBorders>
                </w:tcPr>
                <w:p w14:paraId="10B8ED9A" w14:textId="77777777" w:rsidR="0032355F" w:rsidRPr="000A2252" w:rsidRDefault="0032355F" w:rsidP="0032355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45" w:type="dxa"/>
                  <w:tcBorders>
                    <w:bottom w:val="single" w:sz="4" w:space="0" w:color="808080" w:themeColor="background1" w:themeShade="80"/>
                  </w:tcBorders>
                </w:tcPr>
                <w:p w14:paraId="217FF9E6" w14:textId="77777777" w:rsidR="0032355F" w:rsidRPr="000A2252" w:rsidRDefault="0032355F" w:rsidP="0032355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32355F" w:rsidRPr="000A2252" w14:paraId="66C6E52D" w14:textId="77777777" w:rsidTr="00433758">
              <w:trPr>
                <w:trHeight w:val="454"/>
              </w:trPr>
              <w:tc>
                <w:tcPr>
                  <w:tcW w:w="8925" w:type="dxa"/>
                  <w:gridSpan w:val="3"/>
                  <w:tcBorders>
                    <w:top w:val="single" w:sz="4" w:space="0" w:color="808080" w:themeColor="background1" w:themeShade="80"/>
                  </w:tcBorders>
                </w:tcPr>
                <w:p w14:paraId="0E042080" w14:textId="77777777" w:rsidR="0032355F" w:rsidRPr="000A2252" w:rsidRDefault="0032355F" w:rsidP="0032355F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r w:rsidRPr="000A2252">
                    <w:rPr>
                      <w:rFonts w:ascii="Arial" w:hAnsi="Arial" w:cs="Arial"/>
                      <w:szCs w:val="24"/>
                    </w:rPr>
                    <w:t>Nome do responsável pela inscrição</w:t>
                  </w:r>
                  <w:r>
                    <w:rPr>
                      <w:rFonts w:ascii="Arial" w:hAnsi="Arial" w:cs="Arial"/>
                      <w:szCs w:val="24"/>
                    </w:rPr>
                    <w:t xml:space="preserve">                                              Telefone</w:t>
                  </w:r>
                </w:p>
              </w:tc>
              <w:tc>
                <w:tcPr>
                  <w:tcW w:w="251" w:type="dxa"/>
                </w:tcPr>
                <w:p w14:paraId="4F5F82A6" w14:textId="77777777" w:rsidR="0032355F" w:rsidRPr="000A2252" w:rsidRDefault="0032355F" w:rsidP="0032355F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808080" w:themeColor="background1" w:themeShade="80"/>
                  </w:tcBorders>
                </w:tcPr>
                <w:p w14:paraId="1E240455" w14:textId="77777777" w:rsidR="0032355F" w:rsidRPr="000A2252" w:rsidRDefault="0032355F" w:rsidP="0032355F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</w:tbl>
          <w:p w14:paraId="02E1339F" w14:textId="175A8FC8" w:rsidR="007065E2" w:rsidRPr="0034442A" w:rsidRDefault="007065E2" w:rsidP="0034442A">
            <w:pPr>
              <w:spacing w:after="288"/>
              <w:ind w:right="-40"/>
              <w:jc w:val="left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14:paraId="4A4D9452" w14:textId="1D3FDCFE" w:rsidR="00706728" w:rsidRDefault="00706728" w:rsidP="00706728">
            <w:pPr>
              <w:spacing w:after="288"/>
              <w:ind w:left="379" w:right="-40"/>
              <w:jc w:val="left"/>
              <w:rPr>
                <w:rFonts w:ascii="Arial" w:hAnsi="Arial" w:cs="Arial"/>
                <w:sz w:val="28"/>
                <w:szCs w:val="28"/>
              </w:rPr>
            </w:pPr>
          </w:p>
          <w:p w14:paraId="360DAF86" w14:textId="46138ACF" w:rsidR="00706728" w:rsidRDefault="00706728" w:rsidP="00706728">
            <w:pPr>
              <w:spacing w:after="288"/>
              <w:ind w:left="379" w:right="-40"/>
              <w:jc w:val="left"/>
              <w:rPr>
                <w:rFonts w:ascii="Arial" w:hAnsi="Arial" w:cs="Arial"/>
                <w:sz w:val="28"/>
                <w:szCs w:val="28"/>
              </w:rPr>
            </w:pPr>
          </w:p>
          <w:p w14:paraId="76C10CF3" w14:textId="77777777" w:rsidR="00706728" w:rsidRPr="00706728" w:rsidRDefault="00706728" w:rsidP="00706728">
            <w:pPr>
              <w:spacing w:after="288"/>
              <w:ind w:left="379" w:right="-40"/>
              <w:jc w:val="left"/>
              <w:rPr>
                <w:rFonts w:ascii="Arial" w:hAnsi="Arial" w:cs="Arial"/>
                <w:sz w:val="28"/>
                <w:szCs w:val="28"/>
              </w:rPr>
            </w:pPr>
          </w:p>
          <w:p w14:paraId="76F7004F" w14:textId="0E165BB3" w:rsidR="00706728" w:rsidRPr="00B1139A" w:rsidRDefault="00706728" w:rsidP="00706728">
            <w:pPr>
              <w:pStyle w:val="PargrafodaLista"/>
              <w:jc w:val="left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01" w:type="pct"/>
            <w:shd w:val="clear" w:color="auto" w:fill="auto"/>
          </w:tcPr>
          <w:p w14:paraId="7CD3DB65" w14:textId="77777777" w:rsidR="00BC1B68" w:rsidRPr="007156BB" w:rsidRDefault="00BC1B68" w:rsidP="0091535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56BB" w:rsidRPr="000A2252" w14:paraId="0A116E1F" w14:textId="77777777" w:rsidTr="0032355F">
        <w:trPr>
          <w:trHeight w:val="9908"/>
        </w:trPr>
        <w:tc>
          <w:tcPr>
            <w:tcW w:w="101" w:type="pct"/>
            <w:shd w:val="clear" w:color="auto" w:fill="auto"/>
          </w:tcPr>
          <w:p w14:paraId="6FAD84A1" w14:textId="77777777" w:rsidR="00265218" w:rsidRPr="007156BB" w:rsidRDefault="00265218" w:rsidP="007065E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98" w:type="pct"/>
            <w:shd w:val="clear" w:color="auto" w:fill="auto"/>
          </w:tcPr>
          <w:tbl>
            <w:tblPr>
              <w:tblStyle w:val="Tabelacomgrade"/>
              <w:tblpPr w:leftFromText="141" w:rightFromText="141" w:horzAnchor="margin" w:tblpY="-810"/>
              <w:tblOverlap w:val="never"/>
              <w:tblW w:w="101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28" w:type="dxa"/>
              </w:tblCellMar>
              <w:tblLook w:val="0620" w:firstRow="1" w:lastRow="0" w:firstColumn="0" w:lastColumn="0" w:noHBand="1" w:noVBand="1"/>
              <w:tblDescription w:val="Tabela de layout"/>
            </w:tblPr>
            <w:tblGrid>
              <w:gridCol w:w="5601"/>
              <w:gridCol w:w="726"/>
              <w:gridCol w:w="312"/>
              <w:gridCol w:w="2661"/>
              <w:gridCol w:w="248"/>
              <w:gridCol w:w="78"/>
              <w:gridCol w:w="139"/>
              <w:gridCol w:w="103"/>
              <w:gridCol w:w="253"/>
            </w:tblGrid>
            <w:tr w:rsidR="00E141F4" w:rsidRPr="000A2252" w14:paraId="341AF077" w14:textId="77777777" w:rsidTr="007065E2">
              <w:trPr>
                <w:trHeight w:val="397"/>
              </w:trPr>
              <w:tc>
                <w:tcPr>
                  <w:tcW w:w="10121" w:type="dxa"/>
                  <w:gridSpan w:val="9"/>
                  <w:tcBorders>
                    <w:top w:val="single" w:sz="24" w:space="0" w:color="1F497D" w:themeColor="text2"/>
                    <w:bottom w:val="single" w:sz="24" w:space="0" w:color="1F497D" w:themeColor="text2"/>
                  </w:tcBorders>
                  <w:shd w:val="clear" w:color="auto" w:fill="F2F2F2" w:themeFill="background1" w:themeFillShade="F2"/>
                  <w:vAlign w:val="center"/>
                </w:tcPr>
                <w:p w14:paraId="0F9722B3" w14:textId="77777777" w:rsidR="00E141F4" w:rsidRPr="000A2252" w:rsidRDefault="00C6628A" w:rsidP="0035052D">
                  <w:pPr>
                    <w:pStyle w:val="TextoemNegritoAzul"/>
                    <w:rPr>
                      <w:rFonts w:ascii="Arial" w:hAnsi="Arial" w:cs="Arial"/>
                      <w:szCs w:val="24"/>
                    </w:rPr>
                  </w:pPr>
                  <w:r w:rsidRPr="000A2252">
                    <w:rPr>
                      <w:rFonts w:ascii="Arial" w:hAnsi="Arial" w:cs="Arial"/>
                      <w:szCs w:val="24"/>
                    </w:rPr>
                    <w:t xml:space="preserve">Informações da Empresa </w:t>
                  </w:r>
                </w:p>
              </w:tc>
            </w:tr>
            <w:tr w:rsidR="00E141F4" w:rsidRPr="000A2252" w14:paraId="5C8329DE" w14:textId="77777777" w:rsidTr="007065E2">
              <w:trPr>
                <w:trHeight w:val="57"/>
              </w:trPr>
              <w:tc>
                <w:tcPr>
                  <w:tcW w:w="10121" w:type="dxa"/>
                  <w:gridSpan w:val="9"/>
                  <w:tcBorders>
                    <w:top w:val="single" w:sz="24" w:space="0" w:color="1F497D" w:themeColor="text2"/>
                  </w:tcBorders>
                </w:tcPr>
                <w:p w14:paraId="0887CAFE" w14:textId="77777777" w:rsidR="00E141F4" w:rsidRPr="000A2252" w:rsidRDefault="00E141F4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7156BB" w:rsidRPr="000A2252" w14:paraId="5188C04E" w14:textId="77777777" w:rsidTr="0032355F">
              <w:trPr>
                <w:trHeight w:val="414"/>
              </w:trPr>
              <w:tc>
                <w:tcPr>
                  <w:tcW w:w="5601" w:type="dxa"/>
                  <w:tcBorders>
                    <w:bottom w:val="single" w:sz="4" w:space="0" w:color="808080" w:themeColor="background1" w:themeShade="80"/>
                  </w:tcBorders>
                </w:tcPr>
                <w:p w14:paraId="2EEA214F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038" w:type="dxa"/>
                  <w:gridSpan w:val="2"/>
                </w:tcPr>
                <w:p w14:paraId="670CB09C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987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6CE03380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42" w:type="dxa"/>
                  <w:gridSpan w:val="2"/>
                </w:tcPr>
                <w:p w14:paraId="7024A5BD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" w:type="dxa"/>
                  <w:tcBorders>
                    <w:bottom w:val="single" w:sz="4" w:space="0" w:color="808080" w:themeColor="background1" w:themeShade="80"/>
                  </w:tcBorders>
                </w:tcPr>
                <w:p w14:paraId="48F747C2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7156BB" w:rsidRPr="000A2252" w14:paraId="78B8831A" w14:textId="77777777" w:rsidTr="0032355F">
              <w:trPr>
                <w:trHeight w:val="346"/>
              </w:trPr>
              <w:tc>
                <w:tcPr>
                  <w:tcW w:w="6327" w:type="dxa"/>
                  <w:gridSpan w:val="2"/>
                </w:tcPr>
                <w:p w14:paraId="06466095" w14:textId="77777777" w:rsidR="00E301A2" w:rsidRPr="000A2252" w:rsidRDefault="00C6628A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r w:rsidRPr="000A2252">
                    <w:rPr>
                      <w:rFonts w:ascii="Arial" w:hAnsi="Arial" w:cs="Arial"/>
                      <w:szCs w:val="24"/>
                    </w:rPr>
                    <w:t xml:space="preserve">Nome da Empresa </w:t>
                  </w:r>
                </w:p>
              </w:tc>
              <w:tc>
                <w:tcPr>
                  <w:tcW w:w="3438" w:type="dxa"/>
                  <w:gridSpan w:val="5"/>
                </w:tcPr>
                <w:p w14:paraId="54F3EB5A" w14:textId="77777777" w:rsidR="00E301A2" w:rsidRPr="000A2252" w:rsidRDefault="00E301A2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356" w:type="dxa"/>
                  <w:gridSpan w:val="2"/>
                  <w:tcBorders>
                    <w:top w:val="single" w:sz="4" w:space="0" w:color="808080" w:themeColor="background1" w:themeShade="80"/>
                  </w:tcBorders>
                </w:tcPr>
                <w:p w14:paraId="2C98B084" w14:textId="77777777" w:rsidR="00E301A2" w:rsidRPr="000A2252" w:rsidRDefault="00E301A2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E61D15" w:rsidRPr="000A2252" w14:paraId="31EDD1D7" w14:textId="77777777" w:rsidTr="007065E2">
              <w:trPr>
                <w:trHeight w:val="414"/>
              </w:trPr>
              <w:tc>
                <w:tcPr>
                  <w:tcW w:w="10121" w:type="dxa"/>
                  <w:gridSpan w:val="9"/>
                  <w:tcBorders>
                    <w:bottom w:val="single" w:sz="4" w:space="0" w:color="808080" w:themeColor="background1" w:themeShade="80"/>
                  </w:tcBorders>
                </w:tcPr>
                <w:p w14:paraId="598A83C4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E61D15" w:rsidRPr="000A2252" w14:paraId="61F3F1E2" w14:textId="77777777" w:rsidTr="007065E2">
              <w:trPr>
                <w:trHeight w:val="346"/>
              </w:trPr>
              <w:tc>
                <w:tcPr>
                  <w:tcW w:w="10121" w:type="dxa"/>
                  <w:gridSpan w:val="9"/>
                  <w:tcBorders>
                    <w:top w:val="single" w:sz="4" w:space="0" w:color="808080" w:themeColor="background1" w:themeShade="80"/>
                  </w:tcBorders>
                </w:tcPr>
                <w:p w14:paraId="0B980491" w14:textId="77777777" w:rsidR="00E61D15" w:rsidRPr="000A2252" w:rsidRDefault="0032355F" w:rsidP="0035052D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-181676382"/>
                      <w:placeholder>
                        <w:docPart w:val="A7CC38646FC641F8B58B5A21BAA929FD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35052D" w:rsidRPr="000A2252">
                        <w:rPr>
                          <w:rFonts w:ascii="Arial" w:hAnsi="Arial" w:cs="Arial"/>
                          <w:szCs w:val="24"/>
                          <w:lang w:bidi="pt-BR"/>
                        </w:rPr>
                        <w:t>Endereço</w:t>
                      </w:r>
                    </w:sdtContent>
                  </w:sdt>
                </w:p>
              </w:tc>
            </w:tr>
            <w:tr w:rsidR="007156BB" w:rsidRPr="000A2252" w14:paraId="6DAC6E7D" w14:textId="77777777" w:rsidTr="0032355F">
              <w:trPr>
                <w:trHeight w:val="346"/>
              </w:trPr>
              <w:tc>
                <w:tcPr>
                  <w:tcW w:w="5601" w:type="dxa"/>
                  <w:tcBorders>
                    <w:bottom w:val="single" w:sz="4" w:space="0" w:color="808080" w:themeColor="background1" w:themeShade="80"/>
                  </w:tcBorders>
                </w:tcPr>
                <w:p w14:paraId="669368AE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038" w:type="dxa"/>
                  <w:gridSpan w:val="2"/>
                </w:tcPr>
                <w:p w14:paraId="4023C589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987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375DE8F2" w14:textId="77777777" w:rsidR="00E61D15" w:rsidRPr="000A2252" w:rsidRDefault="00E61D15" w:rsidP="007156BB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42" w:type="dxa"/>
                  <w:gridSpan w:val="2"/>
                </w:tcPr>
                <w:p w14:paraId="28BE4D07" w14:textId="77777777" w:rsidR="00E61D15" w:rsidRPr="000A2252" w:rsidRDefault="00E61D15" w:rsidP="007156BB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" w:type="dxa"/>
                  <w:tcBorders>
                    <w:bottom w:val="single" w:sz="4" w:space="0" w:color="808080" w:themeColor="background1" w:themeShade="80"/>
                  </w:tcBorders>
                </w:tcPr>
                <w:p w14:paraId="279DD977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7156BB" w:rsidRPr="000A2252" w14:paraId="183E1043" w14:textId="77777777" w:rsidTr="0032355F">
              <w:trPr>
                <w:trHeight w:val="346"/>
              </w:trPr>
              <w:tc>
                <w:tcPr>
                  <w:tcW w:w="5601" w:type="dxa"/>
                  <w:tcBorders>
                    <w:top w:val="single" w:sz="4" w:space="0" w:color="808080" w:themeColor="background1" w:themeShade="80"/>
                  </w:tcBorders>
                </w:tcPr>
                <w:p w14:paraId="0B179D76" w14:textId="77777777" w:rsidR="00E61D15" w:rsidRPr="000A2252" w:rsidRDefault="0032355F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-1148971649"/>
                      <w:placeholder>
                        <w:docPart w:val="D3ED860607714D169766C83014E3DB5F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35052D" w:rsidRPr="000A2252">
                        <w:rPr>
                          <w:rFonts w:ascii="Arial" w:hAnsi="Arial" w:cs="Arial"/>
                          <w:szCs w:val="24"/>
                          <w:lang w:bidi="pt-BR"/>
                        </w:rPr>
                        <w:t>Cidade</w:t>
                      </w:r>
                    </w:sdtContent>
                  </w:sdt>
                </w:p>
              </w:tc>
              <w:tc>
                <w:tcPr>
                  <w:tcW w:w="1038" w:type="dxa"/>
                  <w:gridSpan w:val="2"/>
                </w:tcPr>
                <w:p w14:paraId="240068A6" w14:textId="77777777" w:rsidR="00E61D15" w:rsidRPr="000A2252" w:rsidRDefault="00E61D15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2987" w:type="dxa"/>
                  <w:gridSpan w:val="3"/>
                  <w:tcBorders>
                    <w:top w:val="single" w:sz="4" w:space="0" w:color="808080" w:themeColor="background1" w:themeShade="80"/>
                  </w:tcBorders>
                </w:tcPr>
                <w:p w14:paraId="3EBB654C" w14:textId="77777777" w:rsidR="00E61D15" w:rsidRPr="000A2252" w:rsidRDefault="0032355F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1167049310"/>
                      <w:placeholder>
                        <w:docPart w:val="B61D0AB4BDA94AF8AA15FE5FFAC737C4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35052D" w:rsidRPr="000A2252">
                        <w:rPr>
                          <w:rFonts w:ascii="Arial" w:hAnsi="Arial" w:cs="Arial"/>
                          <w:szCs w:val="24"/>
                          <w:lang w:bidi="pt-BR"/>
                        </w:rPr>
                        <w:t>Estado.</w:t>
                      </w:r>
                    </w:sdtContent>
                  </w:sdt>
                </w:p>
              </w:tc>
              <w:tc>
                <w:tcPr>
                  <w:tcW w:w="242" w:type="dxa"/>
                  <w:gridSpan w:val="2"/>
                </w:tcPr>
                <w:p w14:paraId="3629E8E8" w14:textId="77777777" w:rsidR="00E61D15" w:rsidRPr="000A2252" w:rsidRDefault="00E61D15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4" w:space="0" w:color="808080" w:themeColor="background1" w:themeShade="80"/>
                  </w:tcBorders>
                </w:tcPr>
                <w:p w14:paraId="00D8CD06" w14:textId="1CA7AE91" w:rsidR="00E61D15" w:rsidRPr="000A2252" w:rsidRDefault="00E61D15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E61D15" w:rsidRPr="000A2252" w14:paraId="1CE209C8" w14:textId="77777777" w:rsidTr="007065E2">
              <w:trPr>
                <w:trHeight w:val="346"/>
              </w:trPr>
              <w:tc>
                <w:tcPr>
                  <w:tcW w:w="10121" w:type="dxa"/>
                  <w:gridSpan w:val="9"/>
                  <w:tcBorders>
                    <w:bottom w:val="single" w:sz="4" w:space="0" w:color="808080" w:themeColor="background1" w:themeShade="80"/>
                  </w:tcBorders>
                </w:tcPr>
                <w:p w14:paraId="20028CD8" w14:textId="77777777" w:rsidR="00E61D15" w:rsidRPr="000A2252" w:rsidRDefault="00E61D15" w:rsidP="00F00BD1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E61D15" w:rsidRPr="000A2252" w14:paraId="18A0B444" w14:textId="77777777" w:rsidTr="007065E2">
              <w:trPr>
                <w:trHeight w:val="346"/>
              </w:trPr>
              <w:tc>
                <w:tcPr>
                  <w:tcW w:w="10121" w:type="dxa"/>
                  <w:gridSpan w:val="9"/>
                  <w:tcBorders>
                    <w:top w:val="single" w:sz="4" w:space="0" w:color="808080" w:themeColor="background1" w:themeShade="80"/>
                  </w:tcBorders>
                </w:tcPr>
                <w:p w14:paraId="269E0E8B" w14:textId="32EFC8D6" w:rsidR="00E61D15" w:rsidRPr="000A2252" w:rsidRDefault="00890802" w:rsidP="0035052D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r w:rsidRPr="000A2252">
                    <w:rPr>
                      <w:rFonts w:ascii="Arial" w:hAnsi="Arial" w:cs="Arial"/>
                      <w:szCs w:val="24"/>
                    </w:rPr>
                    <w:t>CNPJ:</w:t>
                  </w:r>
                  <w:r w:rsidR="0032355F">
                    <w:rPr>
                      <w:rFonts w:ascii="Arial" w:hAnsi="Arial" w:cs="Arial"/>
                      <w:szCs w:val="24"/>
                    </w:rPr>
                    <w:t xml:space="preserve">                                                                                    Data da Fundação</w:t>
                  </w:r>
                </w:p>
              </w:tc>
            </w:tr>
            <w:tr w:rsidR="007156BB" w:rsidRPr="000A2252" w14:paraId="22902E32" w14:textId="77777777" w:rsidTr="0032355F">
              <w:trPr>
                <w:trHeight w:val="346"/>
              </w:trPr>
              <w:tc>
                <w:tcPr>
                  <w:tcW w:w="9300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683054A7" w14:textId="49C88690" w:rsidR="00915359" w:rsidRPr="000A2252" w:rsidRDefault="00915359" w:rsidP="007065E2">
                  <w:pP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8" w:type="dxa"/>
                </w:tcPr>
                <w:p w14:paraId="212C78DA" w14:textId="77777777" w:rsidR="00915359" w:rsidRPr="000A2252" w:rsidRDefault="00915359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573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42250DD3" w14:textId="77777777" w:rsidR="00915359" w:rsidRPr="000A2252" w:rsidRDefault="00915359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7156BB" w:rsidRPr="000A2252" w14:paraId="7F8FDAFD" w14:textId="77777777" w:rsidTr="0032355F">
              <w:trPr>
                <w:trHeight w:val="346"/>
              </w:trPr>
              <w:tc>
                <w:tcPr>
                  <w:tcW w:w="9300" w:type="dxa"/>
                  <w:gridSpan w:val="4"/>
                  <w:tcBorders>
                    <w:top w:val="single" w:sz="4" w:space="0" w:color="808080" w:themeColor="background1" w:themeShade="80"/>
                  </w:tcBorders>
                </w:tcPr>
                <w:tbl>
                  <w:tblPr>
                    <w:tblStyle w:val="Tabelacomgrade"/>
                    <w:tblW w:w="4893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top w:w="28" w:type="dxa"/>
                    </w:tblCellMar>
                    <w:tblLook w:val="0620" w:firstRow="1" w:lastRow="0" w:firstColumn="0" w:lastColumn="0" w:noHBand="1" w:noVBand="1"/>
                  </w:tblPr>
                  <w:tblGrid>
                    <w:gridCol w:w="4893"/>
                  </w:tblGrid>
                  <w:tr w:rsidR="0032355F" w:rsidRPr="000A2252" w14:paraId="77116453" w14:textId="77777777" w:rsidTr="0032355F">
                    <w:trPr>
                      <w:trHeight w:val="346"/>
                    </w:trPr>
                    <w:tc>
                      <w:tcPr>
                        <w:tcW w:w="4893" w:type="dxa"/>
                        <w:tcBorders>
                          <w:bottom w:val="single" w:sz="4" w:space="0" w:color="808080" w:themeColor="background1" w:themeShade="80"/>
                        </w:tcBorders>
                      </w:tcPr>
                      <w:p w14:paraId="335A699D" w14:textId="57C2CB91" w:rsidR="0032355F" w:rsidRPr="0032355F" w:rsidRDefault="0032355F" w:rsidP="0032355F">
                        <w:pPr>
                          <w:jc w:val="left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32355F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 xml:space="preserve">Telefone e </w:t>
                        </w: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E</w:t>
                        </w:r>
                        <w:r w:rsidRPr="0032355F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-mail</w:t>
                        </w:r>
                      </w:p>
                      <w:p w14:paraId="4B64DA24" w14:textId="39E578DC" w:rsidR="0032355F" w:rsidRPr="000A2252" w:rsidRDefault="0032355F" w:rsidP="0032355F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32355F" w:rsidRPr="000A2252" w14:paraId="2B0336E8" w14:textId="77777777" w:rsidTr="0032355F">
                    <w:trPr>
                      <w:trHeight w:val="346"/>
                    </w:trPr>
                    <w:tc>
                      <w:tcPr>
                        <w:tcW w:w="4893" w:type="dxa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7142CEC4" w14:textId="22788CB9" w:rsidR="0032355F" w:rsidRPr="000A2252" w:rsidRDefault="0032355F" w:rsidP="0032355F">
                        <w:pPr>
                          <w:pStyle w:val="TextoemNegrito"/>
                          <w:rPr>
                            <w:rFonts w:ascii="Arial" w:hAnsi="Arial" w:cs="Arial"/>
                            <w:szCs w:val="24"/>
                          </w:rPr>
                        </w:pPr>
                        <w:r w:rsidRPr="000A2252">
                          <w:rPr>
                            <w:rFonts w:ascii="Arial" w:hAnsi="Arial" w:cs="Arial"/>
                            <w:szCs w:val="24"/>
                          </w:rPr>
                          <w:t>Nome do responsável pelo financeiro</w:t>
                        </w:r>
                      </w:p>
                    </w:tc>
                  </w:tr>
                  <w:tr w:rsidR="0032355F" w:rsidRPr="000A2252" w14:paraId="77E26936" w14:textId="77777777" w:rsidTr="0032355F">
                    <w:trPr>
                      <w:trHeight w:val="346"/>
                    </w:trPr>
                    <w:tc>
                      <w:tcPr>
                        <w:tcW w:w="4893" w:type="dxa"/>
                        <w:tcBorders>
                          <w:bottom w:val="single" w:sz="4" w:space="0" w:color="808080" w:themeColor="background1" w:themeShade="80"/>
                        </w:tcBorders>
                      </w:tcPr>
                      <w:p w14:paraId="355E25F1" w14:textId="77777777" w:rsidR="0032355F" w:rsidRPr="000A2252" w:rsidRDefault="0032355F" w:rsidP="0032355F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32355F" w:rsidRPr="000A2252" w14:paraId="314CE443" w14:textId="77777777" w:rsidTr="0032355F">
                    <w:trPr>
                      <w:trHeight w:val="346"/>
                    </w:trPr>
                    <w:tc>
                      <w:tcPr>
                        <w:tcW w:w="4893" w:type="dxa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43EB3494" w14:textId="7D5EAD8D" w:rsidR="0032355F" w:rsidRPr="000A2252" w:rsidRDefault="0032355F" w:rsidP="0032355F">
                        <w:pPr>
                          <w:pStyle w:val="TextoemNegrito"/>
                          <w:rPr>
                            <w:rFonts w:ascii="Arial" w:hAnsi="Arial" w:cs="Arial"/>
                            <w:szCs w:val="24"/>
                          </w:rPr>
                        </w:pPr>
                        <w:r w:rsidRPr="000A2252">
                          <w:rPr>
                            <w:rFonts w:ascii="Arial" w:hAnsi="Arial" w:cs="Arial"/>
                            <w:szCs w:val="24"/>
                          </w:rPr>
                          <w:t>Telefone e E-mail</w:t>
                        </w:r>
                      </w:p>
                    </w:tc>
                  </w:tr>
                  <w:tr w:rsidR="0032355F" w:rsidRPr="000A2252" w14:paraId="6DDB6F49" w14:textId="77777777" w:rsidTr="0032355F">
                    <w:trPr>
                      <w:trHeight w:val="346"/>
                    </w:trPr>
                    <w:tc>
                      <w:tcPr>
                        <w:tcW w:w="4893" w:type="dxa"/>
                        <w:tcBorders>
                          <w:bottom w:val="single" w:sz="4" w:space="0" w:color="808080" w:themeColor="background1" w:themeShade="80"/>
                        </w:tcBorders>
                      </w:tcPr>
                      <w:p w14:paraId="6DDDB7A7" w14:textId="77777777" w:rsidR="0032355F" w:rsidRPr="000A2252" w:rsidRDefault="0032355F" w:rsidP="0032355F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32355F" w:rsidRPr="000A2252" w14:paraId="123C7307" w14:textId="77777777" w:rsidTr="0032355F">
                    <w:trPr>
                      <w:trHeight w:val="346"/>
                    </w:trPr>
                    <w:tc>
                      <w:tcPr>
                        <w:tcW w:w="4893" w:type="dxa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164939D6" w14:textId="3AB4D5F4" w:rsidR="0032355F" w:rsidRPr="000A2252" w:rsidRDefault="0032355F" w:rsidP="0032355F">
                        <w:pPr>
                          <w:pStyle w:val="TextoemNegrito"/>
                          <w:rPr>
                            <w:rFonts w:ascii="Arial" w:hAnsi="Arial" w:cs="Arial"/>
                            <w:szCs w:val="24"/>
                          </w:rPr>
                        </w:pPr>
                      </w:p>
                    </w:tc>
                  </w:tr>
                </w:tbl>
                <w:p w14:paraId="3415946F" w14:textId="77777777" w:rsidR="00915359" w:rsidRPr="000A2252" w:rsidRDefault="00915359" w:rsidP="0035052D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248" w:type="dxa"/>
                </w:tcPr>
                <w:p w14:paraId="3AEC2557" w14:textId="77777777" w:rsidR="00915359" w:rsidRPr="000A2252" w:rsidRDefault="00915359" w:rsidP="0091535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573" w:type="dxa"/>
                  <w:gridSpan w:val="4"/>
                  <w:tcBorders>
                    <w:top w:val="single" w:sz="4" w:space="0" w:color="808080" w:themeColor="background1" w:themeShade="80"/>
                  </w:tcBorders>
                </w:tcPr>
                <w:p w14:paraId="10614B3B" w14:textId="77777777" w:rsidR="00915359" w:rsidRPr="000A2252" w:rsidRDefault="00915359" w:rsidP="0035052D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7065E2" w:rsidRPr="000A2252" w14:paraId="580BF4D3" w14:textId="77777777" w:rsidTr="0032355F">
              <w:trPr>
                <w:trHeight w:val="346"/>
              </w:trPr>
              <w:tc>
                <w:tcPr>
                  <w:tcW w:w="9300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32E48B9E" w14:textId="77777777" w:rsidR="007065E2" w:rsidRDefault="007065E2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488942ED" w14:textId="77777777" w:rsidR="0034442A" w:rsidRDefault="0034442A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326B3436" w14:textId="77777777" w:rsidR="0034442A" w:rsidRDefault="0034442A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15015BD3" w14:textId="77777777" w:rsidR="0034442A" w:rsidRDefault="0034442A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749C3DDE" w14:textId="77777777" w:rsidR="0034442A" w:rsidRDefault="0034442A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44530FBC" w14:textId="77777777" w:rsidR="0034442A" w:rsidRDefault="0034442A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31CE03E4" w14:textId="418F79A9" w:rsidR="0034442A" w:rsidRPr="000A2252" w:rsidRDefault="0034442A" w:rsidP="0034442A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48" w:type="dxa"/>
                </w:tcPr>
                <w:p w14:paraId="4778215D" w14:textId="77777777" w:rsidR="007065E2" w:rsidRPr="000A2252" w:rsidRDefault="007065E2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573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66A4B6F6" w14:textId="77777777" w:rsidR="007065E2" w:rsidRPr="000A2252" w:rsidRDefault="007065E2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7156BB" w:rsidRPr="000A2252" w14:paraId="7D521C22" w14:textId="77777777" w:rsidTr="0032355F">
              <w:trPr>
                <w:trHeight w:val="346"/>
              </w:trPr>
              <w:tc>
                <w:tcPr>
                  <w:tcW w:w="9300" w:type="dxa"/>
                  <w:gridSpan w:val="4"/>
                  <w:tcBorders>
                    <w:top w:val="single" w:sz="4" w:space="0" w:color="808080" w:themeColor="background1" w:themeShade="80"/>
                  </w:tcBorders>
                </w:tcPr>
                <w:p w14:paraId="74CB34DC" w14:textId="6B08B7AE" w:rsidR="00915359" w:rsidRPr="000A2252" w:rsidRDefault="007156BB" w:rsidP="007065E2">
                  <w:pPr>
                    <w:pStyle w:val="TextoemNegrito"/>
                    <w:tabs>
                      <w:tab w:val="left" w:pos="5620"/>
                    </w:tabs>
                    <w:rPr>
                      <w:rFonts w:ascii="Arial" w:hAnsi="Arial" w:cs="Arial"/>
                      <w:szCs w:val="24"/>
                    </w:rPr>
                  </w:pPr>
                  <w:r w:rsidRPr="000A2252">
                    <w:rPr>
                      <w:rFonts w:ascii="Arial" w:hAnsi="Arial" w:cs="Arial"/>
                      <w:szCs w:val="24"/>
                    </w:rPr>
                    <w:lastRenderedPageBreak/>
                    <w:t xml:space="preserve">Nome do Produto </w:t>
                  </w:r>
                  <w:r w:rsidR="007065E2">
                    <w:rPr>
                      <w:rFonts w:ascii="Arial" w:hAnsi="Arial" w:cs="Arial"/>
                      <w:szCs w:val="24"/>
                    </w:rPr>
                    <w:tab/>
                    <w:t>Data de lançamento</w:t>
                  </w:r>
                </w:p>
              </w:tc>
              <w:tc>
                <w:tcPr>
                  <w:tcW w:w="248" w:type="dxa"/>
                </w:tcPr>
                <w:p w14:paraId="32B7C1E7" w14:textId="77777777" w:rsidR="00915359" w:rsidRPr="000A2252" w:rsidRDefault="00915359" w:rsidP="0091535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573" w:type="dxa"/>
                  <w:gridSpan w:val="4"/>
                  <w:tcBorders>
                    <w:top w:val="single" w:sz="4" w:space="0" w:color="808080" w:themeColor="background1" w:themeShade="80"/>
                  </w:tcBorders>
                </w:tcPr>
                <w:p w14:paraId="4E9676A3" w14:textId="77777777" w:rsidR="00915359" w:rsidRPr="000A2252" w:rsidRDefault="00915359" w:rsidP="0035052D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7156BB" w:rsidRPr="000A2252" w14:paraId="4F8F7E1B" w14:textId="77777777" w:rsidTr="0032355F">
              <w:trPr>
                <w:trHeight w:val="346"/>
              </w:trPr>
              <w:tc>
                <w:tcPr>
                  <w:tcW w:w="9300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520E4B26" w14:textId="755E32C1" w:rsidR="007065E2" w:rsidRPr="000A2252" w:rsidRDefault="007065E2" w:rsidP="007065E2">
                  <w:pP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8" w:type="dxa"/>
                </w:tcPr>
                <w:p w14:paraId="0965C1F5" w14:textId="19A54A0D" w:rsidR="00915359" w:rsidRPr="000A2252" w:rsidRDefault="00915359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573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1FCE7C9E" w14:textId="77777777" w:rsidR="00915359" w:rsidRPr="000A2252" w:rsidRDefault="00915359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46489784" w14:textId="2DB6409B" w:rsidR="007156BB" w:rsidRPr="000A2252" w:rsidRDefault="00860698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7065E2">
              <w:rPr>
                <w:rFonts w:ascii="Arial" w:hAnsi="Arial" w:cs="Arial"/>
                <w:b/>
                <w:sz w:val="24"/>
                <w:szCs w:val="24"/>
              </w:rPr>
              <w:t>Storytelling</w:t>
            </w:r>
            <w:r w:rsidR="007156BB" w:rsidRPr="007065E2">
              <w:rPr>
                <w:rFonts w:ascii="Arial" w:hAnsi="Arial" w:cs="Arial"/>
                <w:b/>
                <w:sz w:val="24"/>
                <w:szCs w:val="24"/>
              </w:rPr>
              <w:t xml:space="preserve"> (descreva com no mínimo 1500 e no máximo 2.500 caracteres</w:t>
            </w:r>
            <w:r w:rsidR="000A2252" w:rsidRPr="007065E2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="007156BB" w:rsidRPr="007065E2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7156BB" w:rsidRPr="000A2252">
              <w:rPr>
                <w:rFonts w:ascii="Arial" w:hAnsi="Arial" w:cs="Arial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B05C11" w:rsidRPr="000A22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F869B9" w14:textId="74565303" w:rsidR="00F00BD1" w:rsidRPr="000A2252" w:rsidRDefault="00F00BD1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2B6BFFCA" w14:textId="6940B76E" w:rsidR="00B9187F" w:rsidRDefault="007065E2" w:rsidP="008A5DAA">
            <w:pPr>
              <w:spacing w:before="24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CB2C76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  <w:r w:rsidR="00CB2C76" w:rsidRPr="00CB2C7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B2C76">
              <w:rPr>
                <w:rFonts w:ascii="Arial" w:hAnsi="Arial" w:cs="Arial"/>
                <w:b/>
                <w:sz w:val="24"/>
                <w:szCs w:val="24"/>
              </w:rPr>
              <w:t xml:space="preserve">Olfativa (Descreva </w:t>
            </w:r>
            <w:r w:rsidR="00CB2C76" w:rsidRPr="00CB2C76">
              <w:rPr>
                <w:rFonts w:ascii="Arial" w:hAnsi="Arial" w:cs="Arial"/>
                <w:b/>
                <w:sz w:val="24"/>
                <w:szCs w:val="24"/>
              </w:rPr>
              <w:t>com o mínimo de 500 e no máximo 1500 caracteres incluindo</w:t>
            </w:r>
            <w:r w:rsidR="00CB2C7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CB2C76" w:rsidRPr="00CB2C76">
              <w:rPr>
                <w:rFonts w:ascii="Arial" w:hAnsi="Arial" w:cs="Arial"/>
                <w:b/>
                <w:sz w:val="24"/>
                <w:szCs w:val="24"/>
              </w:rPr>
              <w:t>espaços</w:t>
            </w:r>
            <w:r w:rsidR="00CB2C76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  <w:p w14:paraId="2EBB99EB" w14:textId="23A927E3" w:rsidR="00F00BD1" w:rsidRDefault="008A5DAA" w:rsidP="008A5DAA">
            <w:pPr>
              <w:spacing w:befor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A2252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0A2252">
              <w:rPr>
                <w:rFonts w:ascii="Arial" w:hAnsi="Arial" w:cs="Arial"/>
                <w:sz w:val="24"/>
                <w:szCs w:val="24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CB2C76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_____________________________________________________________________________________________________________________________________________________________________--</w:t>
            </w:r>
          </w:p>
          <w:p w14:paraId="6682662D" w14:textId="09105561" w:rsidR="00B363C2" w:rsidRDefault="00B363C2" w:rsidP="008A5DAA">
            <w:pPr>
              <w:spacing w:before="24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 Fragrância é Inovadora? Em que parte do Desenvolvimento?</w:t>
            </w:r>
            <w:r w:rsidR="00CB2C76" w:rsidRPr="00CB2C76">
              <w:rPr>
                <w:rFonts w:ascii="Arial" w:hAnsi="Arial" w:cs="Arial"/>
                <w:b/>
                <w:sz w:val="24"/>
                <w:szCs w:val="24"/>
              </w:rPr>
              <w:t xml:space="preserve"> (Descreva com o mínimo de 500 e no máximo 1500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CB2C76" w:rsidRPr="00CB2C76">
              <w:rPr>
                <w:rFonts w:ascii="Arial" w:hAnsi="Arial" w:cs="Arial"/>
                <w:b/>
                <w:sz w:val="24"/>
                <w:szCs w:val="24"/>
              </w:rPr>
              <w:t>caracteres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  <w:p w14:paraId="7DEC8C73" w14:textId="6D7CC444" w:rsidR="00CB2C76" w:rsidRPr="00B363C2" w:rsidRDefault="00CB2C76" w:rsidP="008A5DAA">
            <w:pPr>
              <w:spacing w:before="24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0A2252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</w:t>
            </w:r>
          </w:p>
          <w:p w14:paraId="4B9064CD" w14:textId="47698441" w:rsidR="00CB2C76" w:rsidRDefault="00CB2C76" w:rsidP="008A5DAA">
            <w:pPr>
              <w:spacing w:before="24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CB2C76">
              <w:rPr>
                <w:rFonts w:ascii="Arial" w:hAnsi="Arial" w:cs="Arial"/>
                <w:b/>
                <w:sz w:val="24"/>
                <w:szCs w:val="24"/>
              </w:rPr>
              <w:t>Classificação do Produto:</w:t>
            </w:r>
          </w:p>
          <w:p w14:paraId="3603962B" w14:textId="1A54708A" w:rsidR="00CB2C76" w:rsidRPr="00CB2C76" w:rsidRDefault="00CB2C76" w:rsidP="00CB2C76">
            <w:pPr>
              <w:pStyle w:val="PargrafodaLista"/>
              <w:numPr>
                <w:ilvl w:val="0"/>
                <w:numId w:val="4"/>
              </w:numPr>
              <w:spacing w:before="240"/>
              <w:jc w:val="left"/>
              <w:rPr>
                <w:rFonts w:ascii="Arial" w:hAnsi="Arial" w:cs="Arial"/>
                <w:b/>
                <w:sz w:val="28"/>
                <w:szCs w:val="28"/>
              </w:rPr>
            </w:pPr>
            <w:r w:rsidRPr="00CB2C76">
              <w:rPr>
                <w:rFonts w:ascii="Arial" w:hAnsi="Arial" w:cs="Arial"/>
                <w:b/>
                <w:sz w:val="28"/>
                <w:szCs w:val="28"/>
              </w:rPr>
              <w:t>Prestígio</w:t>
            </w:r>
          </w:p>
          <w:p w14:paraId="346E2158" w14:textId="77777777" w:rsidR="00CB2C76" w:rsidRPr="00CB2C76" w:rsidRDefault="00CB2C76" w:rsidP="00CB2C76">
            <w:pPr>
              <w:pStyle w:val="PargrafodaLista"/>
              <w:spacing w:before="240"/>
              <w:jc w:val="left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FBDF091" w14:textId="00020431" w:rsidR="00CB2C76" w:rsidRPr="00CB2C76" w:rsidRDefault="00CB2C76" w:rsidP="00CB2C76">
            <w:pPr>
              <w:pStyle w:val="PargrafodaLista"/>
              <w:numPr>
                <w:ilvl w:val="0"/>
                <w:numId w:val="4"/>
              </w:numPr>
              <w:spacing w:before="240"/>
              <w:jc w:val="left"/>
              <w:rPr>
                <w:rFonts w:ascii="Arial" w:hAnsi="Arial" w:cs="Arial"/>
                <w:b/>
                <w:sz w:val="28"/>
                <w:szCs w:val="28"/>
              </w:rPr>
            </w:pPr>
            <w:r w:rsidRPr="00CB2C76">
              <w:rPr>
                <w:rFonts w:ascii="Arial" w:hAnsi="Arial" w:cs="Arial"/>
                <w:b/>
                <w:sz w:val="28"/>
                <w:szCs w:val="28"/>
              </w:rPr>
              <w:t>Mastige</w:t>
            </w:r>
          </w:p>
          <w:p w14:paraId="68676965" w14:textId="77777777" w:rsidR="00CB2C76" w:rsidRPr="00CB2C76" w:rsidRDefault="00CB2C76" w:rsidP="00CB2C76">
            <w:pPr>
              <w:pStyle w:val="PargrafodaLista"/>
              <w:spacing w:before="240"/>
              <w:jc w:val="left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E023B70" w14:textId="670868B8" w:rsidR="00CB2C76" w:rsidRDefault="00CB2C76" w:rsidP="00CB2C76">
            <w:pPr>
              <w:pStyle w:val="PargrafodaLista"/>
              <w:numPr>
                <w:ilvl w:val="0"/>
                <w:numId w:val="4"/>
              </w:numPr>
              <w:spacing w:before="240"/>
              <w:jc w:val="left"/>
              <w:rPr>
                <w:rFonts w:ascii="Arial" w:hAnsi="Arial" w:cs="Arial"/>
                <w:b/>
                <w:sz w:val="28"/>
                <w:szCs w:val="28"/>
              </w:rPr>
            </w:pPr>
            <w:r w:rsidRPr="00CB2C76">
              <w:rPr>
                <w:rFonts w:ascii="Arial" w:hAnsi="Arial" w:cs="Arial"/>
                <w:b/>
                <w:sz w:val="28"/>
                <w:szCs w:val="28"/>
              </w:rPr>
              <w:t>Massivo</w:t>
            </w:r>
          </w:p>
          <w:p w14:paraId="2C59A293" w14:textId="77777777" w:rsidR="0032355F" w:rsidRPr="0032355F" w:rsidRDefault="0032355F" w:rsidP="0032355F">
            <w:pPr>
              <w:pStyle w:val="PargrafodaLista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8A63C07" w14:textId="4563130F" w:rsidR="0032355F" w:rsidRPr="00CB2C76" w:rsidRDefault="0032355F" w:rsidP="00CB2C76">
            <w:pPr>
              <w:pStyle w:val="PargrafodaLista"/>
              <w:numPr>
                <w:ilvl w:val="0"/>
                <w:numId w:val="4"/>
              </w:numPr>
              <w:spacing w:before="240"/>
              <w:jc w:val="lef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NICHO</w:t>
            </w:r>
          </w:p>
          <w:p w14:paraId="48B72C68" w14:textId="77777777" w:rsidR="00CB2C76" w:rsidRPr="00CB2C76" w:rsidRDefault="00CB2C76" w:rsidP="00CB2C76">
            <w:pPr>
              <w:pStyle w:val="PargrafodaLista"/>
              <w:spacing w:before="240"/>
              <w:jc w:val="left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0A7A220" w14:textId="77777777" w:rsidR="00CB2C76" w:rsidRPr="00CB2C76" w:rsidRDefault="00CB2C76" w:rsidP="00CB2C76">
            <w:pPr>
              <w:pStyle w:val="PargrafodaLista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D4A99B3" w14:textId="02A66F94" w:rsidR="00CB2C76" w:rsidRDefault="00890802" w:rsidP="00CB2C76">
            <w:pPr>
              <w:spacing w:before="24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Por que</w:t>
            </w:r>
            <w:r w:rsidR="00B363C2">
              <w:rPr>
                <w:rFonts w:ascii="Arial" w:hAnsi="Arial" w:cs="Arial"/>
                <w:b/>
                <w:sz w:val="24"/>
                <w:szCs w:val="24"/>
              </w:rPr>
              <w:t xml:space="preserve"> você acredita que a sus fragrância é merecedora do Troféu Aparício Basílio da Silva</w:t>
            </w:r>
            <w:r w:rsidR="00CB2C76" w:rsidRPr="00CB2C76">
              <w:rPr>
                <w:rFonts w:ascii="Arial" w:hAnsi="Arial" w:cs="Arial"/>
                <w:b/>
                <w:sz w:val="24"/>
                <w:szCs w:val="24"/>
              </w:rPr>
              <w:t xml:space="preserve"> (Descreva com no mínimo de 500 e no máximo de 1500 caracteres)</w:t>
            </w:r>
          </w:p>
          <w:p w14:paraId="5E8F8E58" w14:textId="0F3D5303" w:rsidR="00634EB9" w:rsidRPr="0032355F" w:rsidRDefault="00CB2C76" w:rsidP="0032355F">
            <w:pPr>
              <w:spacing w:befor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CB2C76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bookmarkStart w:id="0" w:name="_GoBack"/>
            <w:bookmarkEnd w:id="0"/>
          </w:p>
          <w:p w14:paraId="7D587BCF" w14:textId="07FF3BEB" w:rsidR="00634EB9" w:rsidRDefault="00B9187F" w:rsidP="00C6628A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___________________________________________________________________________</w:t>
            </w:r>
          </w:p>
          <w:p w14:paraId="51F27AC3" w14:textId="77777777" w:rsidR="00B9187F" w:rsidRDefault="00B363C2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Qual é o nome do Perfumista que construiu a Fragrância?</w:t>
            </w:r>
            <w:r w:rsidR="008A5DAA" w:rsidRPr="000A225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6636AC1A" w14:textId="5D8B361E" w:rsidR="008A5DAA" w:rsidRDefault="008A5DAA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0A2252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</w:t>
            </w:r>
          </w:p>
          <w:p w14:paraId="37CA4060" w14:textId="670A9FC0" w:rsidR="008A5DAA" w:rsidRDefault="00B363C2" w:rsidP="00C6628A">
            <w:pPr>
              <w:pBdr>
                <w:bottom w:val="single" w:sz="12" w:space="1" w:color="auto"/>
              </w:pBd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Qual é o nome da empresa que </w:t>
            </w:r>
            <w:r w:rsidR="00890802">
              <w:rPr>
                <w:rFonts w:ascii="Arial" w:hAnsi="Arial" w:cs="Arial"/>
                <w:b/>
                <w:sz w:val="24"/>
                <w:szCs w:val="24"/>
              </w:rPr>
              <w:t>detém 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marca e distribui o Produto?</w:t>
            </w:r>
          </w:p>
          <w:p w14:paraId="309687D6" w14:textId="77777777" w:rsidR="00B363C2" w:rsidRPr="009F066B" w:rsidRDefault="00B363C2" w:rsidP="00C6628A">
            <w:pPr>
              <w:pBdr>
                <w:bottom w:val="single" w:sz="12" w:space="1" w:color="auto"/>
              </w:pBd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F179533" w14:textId="77777777" w:rsidR="009F066B" w:rsidRPr="000A2252" w:rsidRDefault="009F066B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46BA81B" w14:textId="0E4336FA" w:rsidR="008A5DAA" w:rsidRPr="009F066B" w:rsidRDefault="008A5DAA" w:rsidP="00C6628A">
            <w:pPr>
              <w:pBdr>
                <w:bottom w:val="single" w:sz="12" w:space="1" w:color="auto"/>
              </w:pBd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F066B">
              <w:rPr>
                <w:rFonts w:ascii="Arial" w:hAnsi="Arial" w:cs="Arial"/>
                <w:b/>
                <w:sz w:val="24"/>
                <w:szCs w:val="24"/>
              </w:rPr>
              <w:t xml:space="preserve">Preço </w:t>
            </w:r>
            <w:r w:rsidR="0034442A" w:rsidRPr="009F066B">
              <w:rPr>
                <w:rFonts w:ascii="Arial" w:hAnsi="Arial" w:cs="Arial"/>
                <w:b/>
                <w:sz w:val="24"/>
                <w:szCs w:val="24"/>
              </w:rPr>
              <w:t>Sugerido – Para linhas elencar os preços de cada item individualmente:</w:t>
            </w:r>
          </w:p>
          <w:p w14:paraId="6C9A59CB" w14:textId="299E73C8" w:rsidR="0034442A" w:rsidRPr="000A2252" w:rsidRDefault="0034442A" w:rsidP="00C6628A">
            <w:pPr>
              <w:pBdr>
                <w:bottom w:val="single" w:sz="12" w:space="1" w:color="auto"/>
              </w:pBdr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</w:t>
            </w:r>
          </w:p>
          <w:p w14:paraId="4D628FB9" w14:textId="77777777" w:rsidR="008A5DAA" w:rsidRPr="000A2252" w:rsidRDefault="008A5DAA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CFE4570" w14:textId="77777777" w:rsidR="0034442A" w:rsidRDefault="0034442A" w:rsidP="00C6628A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C86365D" w14:textId="1E47F4E9" w:rsidR="0034442A" w:rsidRPr="0034442A" w:rsidRDefault="0034442A" w:rsidP="00C6628A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671F0C5" w14:textId="77777777" w:rsidR="000A2252" w:rsidRDefault="000A2252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CB67134" w14:textId="599078AA" w:rsidR="000A2252" w:rsidRPr="000A2252" w:rsidRDefault="000A2252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" w:type="pct"/>
            <w:shd w:val="clear" w:color="auto" w:fill="auto"/>
          </w:tcPr>
          <w:p w14:paraId="1E2199AE" w14:textId="77777777" w:rsidR="00265218" w:rsidRPr="000A2252" w:rsidRDefault="00265218" w:rsidP="00CF31B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9BA60CB" w14:textId="77777777" w:rsidR="00463B35" w:rsidRPr="007156BB" w:rsidRDefault="00463B35" w:rsidP="00524D35">
      <w:pPr>
        <w:rPr>
          <w:rFonts w:ascii="Arial" w:hAnsi="Arial" w:cs="Arial"/>
          <w:sz w:val="24"/>
          <w:szCs w:val="24"/>
        </w:rPr>
      </w:pPr>
    </w:p>
    <w:sectPr w:rsidR="00463B35" w:rsidRPr="007156BB" w:rsidSect="003C7F79">
      <w:headerReference w:type="default" r:id="rId11"/>
      <w:footerReference w:type="default" r:id="rId12"/>
      <w:pgSz w:w="11906" w:h="16838" w:code="9"/>
      <w:pgMar w:top="1729" w:right="567" w:bottom="1729" w:left="567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9F9E07" w14:textId="77777777" w:rsidR="00C6628A" w:rsidRDefault="00C6628A" w:rsidP="00CF31BB">
      <w:r>
        <w:separator/>
      </w:r>
    </w:p>
  </w:endnote>
  <w:endnote w:type="continuationSeparator" w:id="0">
    <w:p w14:paraId="610E7FBB" w14:textId="77777777" w:rsidR="00C6628A" w:rsidRDefault="00C6628A" w:rsidP="00CF3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3501"/>
      <w:gridCol w:w="3478"/>
      <w:gridCol w:w="3793"/>
    </w:tblGrid>
    <w:tr w:rsidR="003071A0" w:rsidRPr="009F4149" w14:paraId="38186FE6" w14:textId="77777777" w:rsidTr="009F4149">
      <w:trPr>
        <w:trHeight w:val="288"/>
      </w:trPr>
      <w:tc>
        <w:tcPr>
          <w:tcW w:w="3596" w:type="dxa"/>
          <w:shd w:val="clear" w:color="auto" w:fill="auto"/>
          <w:vAlign w:val="center"/>
        </w:tcPr>
        <w:p w14:paraId="2865AC83" w14:textId="77777777" w:rsidR="003071A0" w:rsidRPr="009F4149" w:rsidRDefault="003071A0" w:rsidP="009F4149">
          <w:pPr>
            <w:pStyle w:val="Contatos"/>
          </w:pPr>
          <w:r w:rsidRPr="009F4149">
            <w:rPr>
              <w:noProof/>
              <w:lang w:bidi="pt-BR"/>
            </w:rPr>
            <mc:AlternateContent>
              <mc:Choice Requires="wps">
                <w:drawing>
                  <wp:inline distT="0" distB="0" distL="0" distR="0" wp14:anchorId="500203A4" wp14:editId="785299FE">
                    <wp:extent cx="154940" cy="201930"/>
                    <wp:effectExtent l="0" t="0" r="0" b="7620"/>
                    <wp:docPr id="1" name="Forma" descr="Ícone de GPS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54940" cy="20193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cubicBezTo>
                                    <a:pt x="4780" y="0"/>
                                    <a:pt x="0" y="3668"/>
                                    <a:pt x="0" y="8287"/>
                                  </a:cubicBezTo>
                                  <a:cubicBezTo>
                                    <a:pt x="0" y="12906"/>
                                    <a:pt x="10800" y="21600"/>
                                    <a:pt x="10800" y="21600"/>
                                  </a:cubicBezTo>
                                  <a:cubicBezTo>
                                    <a:pt x="10800" y="21600"/>
                                    <a:pt x="21600" y="12906"/>
                                    <a:pt x="21600" y="8287"/>
                                  </a:cubicBezTo>
                                  <a:cubicBezTo>
                                    <a:pt x="21600" y="3804"/>
                                    <a:pt x="16820" y="0"/>
                                    <a:pt x="10800" y="0"/>
                                  </a:cubicBezTo>
                                  <a:close/>
                                  <a:moveTo>
                                    <a:pt x="10800" y="11819"/>
                                  </a:moveTo>
                                  <a:cubicBezTo>
                                    <a:pt x="8144" y="11819"/>
                                    <a:pt x="5843" y="10189"/>
                                    <a:pt x="5843" y="8015"/>
                                  </a:cubicBezTo>
                                  <a:cubicBezTo>
                                    <a:pt x="5843" y="5977"/>
                                    <a:pt x="7967" y="4211"/>
                                    <a:pt x="10800" y="4211"/>
                                  </a:cubicBezTo>
                                  <a:cubicBezTo>
                                    <a:pt x="13456" y="4211"/>
                                    <a:pt x="15757" y="5842"/>
                                    <a:pt x="15757" y="8015"/>
                                  </a:cubicBezTo>
                                  <a:cubicBezTo>
                                    <a:pt x="15757" y="10189"/>
                                    <a:pt x="13456" y="11819"/>
                                    <a:pt x="10800" y="1181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txbx>
                            <w:txbxContent>
                              <w:p w14:paraId="0A811EDB" w14:textId="77777777" w:rsidR="003071A0" w:rsidRDefault="003071A0" w:rsidP="003071A0"/>
                            </w:txbxContent>
                          </wps:txbx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500203A4" id="Forma" o:spid="_x0000_s1026" alt="Ícone de GPS" style="width:12.2pt;height:15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" adj="-11796480,,5400" path="m10800,c4780,,,3668,,8287v,4619,10800,13313,10800,13313c10800,21600,21600,12906,21600,8287,21600,3804,16820,,10800,xm10800,11819v-2656,,-4957,-1630,-4957,-3804c5843,5977,7967,4211,10800,4211v2656,,4957,1631,4957,3804c15757,10189,13456,11819,10800,11819xe" fillcolor="#1f497d [3215]" stroked="f" strokeweight="1pt">
                    <v:stroke miterlimit="4" joinstyle="miter"/>
                    <v:formulas/>
                    <v:path arrowok="t" o:extrusionok="f" o:connecttype="custom" o:connectlocs="77470,100965;77470,100965;77470,100965;77470,100965" o:connectangles="0,90,180,270" textboxrect="0,0,21600,21600"/>
                    <v:textbox inset="3pt,3pt,3pt,3pt">
                      <w:txbxContent>
                        <w:p w14:paraId="0A811EDB" w14:textId="77777777" w:rsidR="003071A0" w:rsidRDefault="003071A0" w:rsidP="003071A0"/>
                      </w:txbxContent>
                    </v:textbox>
                    <w10:anchorlock/>
                  </v:shape>
                </w:pict>
              </mc:Fallback>
            </mc:AlternateContent>
          </w:r>
        </w:p>
      </w:tc>
      <w:tc>
        <w:tcPr>
          <w:tcW w:w="3597" w:type="dxa"/>
          <w:shd w:val="clear" w:color="auto" w:fill="auto"/>
          <w:vAlign w:val="center"/>
        </w:tcPr>
        <w:p w14:paraId="5F97DAE1" w14:textId="77777777" w:rsidR="003071A0" w:rsidRPr="009F4149" w:rsidRDefault="003071A0" w:rsidP="009F4149">
          <w:pPr>
            <w:pStyle w:val="Contatos"/>
          </w:pPr>
          <w:r w:rsidRPr="009F4149">
            <w:rPr>
              <w:noProof/>
              <w:lang w:bidi="pt-BR"/>
            </w:rPr>
            <mc:AlternateContent>
              <mc:Choice Requires="wps">
                <w:drawing>
                  <wp:inline distT="0" distB="0" distL="0" distR="0" wp14:anchorId="13EAA94D" wp14:editId="2C6DA48C">
                    <wp:extent cx="165100" cy="165100"/>
                    <wp:effectExtent l="0" t="0" r="6350" b="6350"/>
                    <wp:docPr id="7" name="Forma" descr="Ícone de telefone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65100" cy="16510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cubicBezTo>
                                    <a:pt x="4818" y="0"/>
                                    <a:pt x="0" y="4819"/>
                                    <a:pt x="0" y="10800"/>
                                  </a:cubicBezTo>
                                  <a:cubicBezTo>
                                    <a:pt x="0" y="16781"/>
                                    <a:pt x="4818" y="21600"/>
                                    <a:pt x="10800" y="21600"/>
                                  </a:cubicBezTo>
                                  <a:cubicBezTo>
                                    <a:pt x="16782" y="21600"/>
                                    <a:pt x="21600" y="16781"/>
                                    <a:pt x="21600" y="10800"/>
                                  </a:cubicBezTo>
                                  <a:cubicBezTo>
                                    <a:pt x="21600" y="4819"/>
                                    <a:pt x="16782" y="0"/>
                                    <a:pt x="10800" y="0"/>
                                  </a:cubicBezTo>
                                  <a:close/>
                                  <a:moveTo>
                                    <a:pt x="9637" y="19108"/>
                                  </a:moveTo>
                                  <a:cubicBezTo>
                                    <a:pt x="8640" y="19108"/>
                                    <a:pt x="7809" y="18277"/>
                                    <a:pt x="7809" y="17280"/>
                                  </a:cubicBezTo>
                                  <a:lnTo>
                                    <a:pt x="7809" y="4652"/>
                                  </a:lnTo>
                                  <a:cubicBezTo>
                                    <a:pt x="7809" y="3656"/>
                                    <a:pt x="8640" y="2825"/>
                                    <a:pt x="9637" y="2825"/>
                                  </a:cubicBezTo>
                                  <a:lnTo>
                                    <a:pt x="9637" y="19108"/>
                                  </a:lnTo>
                                  <a:close/>
                                  <a:moveTo>
                                    <a:pt x="13791" y="17945"/>
                                  </a:moveTo>
                                  <a:cubicBezTo>
                                    <a:pt x="13791" y="18609"/>
                                    <a:pt x="13292" y="19108"/>
                                    <a:pt x="12628" y="19108"/>
                                  </a:cubicBezTo>
                                  <a:lnTo>
                                    <a:pt x="10800" y="19108"/>
                                  </a:lnTo>
                                  <a:lnTo>
                                    <a:pt x="10800" y="13791"/>
                                  </a:lnTo>
                                  <a:lnTo>
                                    <a:pt x="12628" y="13791"/>
                                  </a:lnTo>
                                  <a:cubicBezTo>
                                    <a:pt x="13292" y="13791"/>
                                    <a:pt x="13791" y="14289"/>
                                    <a:pt x="13791" y="14954"/>
                                  </a:cubicBezTo>
                                  <a:lnTo>
                                    <a:pt x="13791" y="17945"/>
                                  </a:lnTo>
                                  <a:close/>
                                  <a:moveTo>
                                    <a:pt x="13791" y="6978"/>
                                  </a:moveTo>
                                  <a:cubicBezTo>
                                    <a:pt x="13791" y="7643"/>
                                    <a:pt x="13292" y="8142"/>
                                    <a:pt x="12628" y="8142"/>
                                  </a:cubicBezTo>
                                  <a:lnTo>
                                    <a:pt x="10800" y="8142"/>
                                  </a:lnTo>
                                  <a:lnTo>
                                    <a:pt x="10800" y="2825"/>
                                  </a:lnTo>
                                  <a:lnTo>
                                    <a:pt x="12628" y="2825"/>
                                  </a:lnTo>
                                  <a:cubicBezTo>
                                    <a:pt x="13292" y="2825"/>
                                    <a:pt x="13791" y="3323"/>
                                    <a:pt x="13791" y="3988"/>
                                  </a:cubicBezTo>
                                  <a:lnTo>
                                    <a:pt x="13791" y="69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61A72568" id="Forma" o:spid="_x0000_s1026" alt="Ícone de telefone" style="width:13pt;height: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" path="m10800,c4818,,,4819,,10800v,5981,4818,10800,10800,10800c16782,21600,21600,16781,21600,10800,21600,4819,16782,,10800,xm9637,19108v-997,,-1828,-831,-1828,-1828l7809,4652v,-996,831,-1827,1828,-1827l9637,19108xm13791,17945v,664,-499,1163,-1163,1163l10800,19108r,-5317l12628,13791v664,,1163,498,1163,1163l13791,17945xm13791,6978v,665,-499,1164,-1163,1164l10800,8142r,-5317l12628,2825v664,,1163,498,1163,1163l13791,6978xe" fillcolor="#1f497d [3215]" stroked="f" strokeweight="1pt">
                    <v:stroke miterlimit="4" joinstyle="miter"/>
                    <v:path arrowok="t" o:extrusionok="f" o:connecttype="custom" o:connectlocs="82550,82550;82550,82550;82550,82550;82550,82550" o:connectangles="0,90,180,270"/>
                    <w10:anchorlock/>
                  </v:shape>
                </w:pict>
              </mc:Fallback>
            </mc:AlternateContent>
          </w:r>
        </w:p>
      </w:tc>
      <w:tc>
        <w:tcPr>
          <w:tcW w:w="3597" w:type="dxa"/>
          <w:shd w:val="clear" w:color="auto" w:fill="auto"/>
          <w:vAlign w:val="center"/>
        </w:tcPr>
        <w:p w14:paraId="5FB4D9E8" w14:textId="77777777" w:rsidR="003071A0" w:rsidRPr="009F4149" w:rsidRDefault="003071A0" w:rsidP="009F4149">
          <w:pPr>
            <w:pStyle w:val="Contatos"/>
          </w:pPr>
          <w:r w:rsidRPr="009F4149">
            <w:rPr>
              <w:noProof/>
              <w:lang w:bidi="pt-BR"/>
            </w:rPr>
            <mc:AlternateContent>
              <mc:Choice Requires="wps">
                <w:drawing>
                  <wp:inline distT="0" distB="0" distL="0" distR="0" wp14:anchorId="054E63D5" wp14:editId="2B58951B">
                    <wp:extent cx="165100" cy="165100"/>
                    <wp:effectExtent l="0" t="0" r="6350" b="6350"/>
                    <wp:docPr id="4" name="Forma" descr="Ícone de email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65100" cy="16510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5815" y="7975"/>
                                  </a:moveTo>
                                  <a:lnTo>
                                    <a:pt x="5815" y="14123"/>
                                  </a:lnTo>
                                  <a:cubicBezTo>
                                    <a:pt x="5815" y="14456"/>
                                    <a:pt x="5982" y="14622"/>
                                    <a:pt x="6314" y="14622"/>
                                  </a:cubicBezTo>
                                  <a:lnTo>
                                    <a:pt x="15120" y="14622"/>
                                  </a:lnTo>
                                  <a:cubicBezTo>
                                    <a:pt x="15452" y="14622"/>
                                    <a:pt x="15618" y="14456"/>
                                    <a:pt x="15618" y="14123"/>
                                  </a:cubicBezTo>
                                  <a:lnTo>
                                    <a:pt x="15618" y="7975"/>
                                  </a:lnTo>
                                  <a:lnTo>
                                    <a:pt x="10634" y="11963"/>
                                  </a:lnTo>
                                  <a:lnTo>
                                    <a:pt x="5815" y="7975"/>
                                  </a:lnTo>
                                  <a:close/>
                                  <a:moveTo>
                                    <a:pt x="14123" y="7145"/>
                                  </a:moveTo>
                                  <a:lnTo>
                                    <a:pt x="7477" y="7145"/>
                                  </a:lnTo>
                                  <a:lnTo>
                                    <a:pt x="10800" y="9803"/>
                                  </a:lnTo>
                                  <a:lnTo>
                                    <a:pt x="14123" y="7145"/>
                                  </a:lnTo>
                                  <a:close/>
                                  <a:moveTo>
                                    <a:pt x="10800" y="0"/>
                                  </a:moveTo>
                                  <a:cubicBezTo>
                                    <a:pt x="4818" y="0"/>
                                    <a:pt x="0" y="4819"/>
                                    <a:pt x="0" y="10800"/>
                                  </a:cubicBezTo>
                                  <a:cubicBezTo>
                                    <a:pt x="0" y="16781"/>
                                    <a:pt x="4818" y="21600"/>
                                    <a:pt x="10800" y="21600"/>
                                  </a:cubicBezTo>
                                  <a:cubicBezTo>
                                    <a:pt x="16782" y="21600"/>
                                    <a:pt x="21600" y="16781"/>
                                    <a:pt x="21600" y="10800"/>
                                  </a:cubicBezTo>
                                  <a:cubicBezTo>
                                    <a:pt x="21600" y="4819"/>
                                    <a:pt x="16782" y="0"/>
                                    <a:pt x="10800" y="0"/>
                                  </a:cubicBezTo>
                                  <a:close/>
                                  <a:moveTo>
                                    <a:pt x="17446" y="14123"/>
                                  </a:moveTo>
                                  <a:cubicBezTo>
                                    <a:pt x="17446" y="15286"/>
                                    <a:pt x="16449" y="16283"/>
                                    <a:pt x="15286" y="16283"/>
                                  </a:cubicBezTo>
                                  <a:lnTo>
                                    <a:pt x="6480" y="16283"/>
                                  </a:lnTo>
                                  <a:cubicBezTo>
                                    <a:pt x="5317" y="16283"/>
                                    <a:pt x="4320" y="15286"/>
                                    <a:pt x="4320" y="14123"/>
                                  </a:cubicBezTo>
                                  <a:lnTo>
                                    <a:pt x="4320" y="7643"/>
                                  </a:lnTo>
                                  <a:cubicBezTo>
                                    <a:pt x="4320" y="6480"/>
                                    <a:pt x="5317" y="5483"/>
                                    <a:pt x="6480" y="5483"/>
                                  </a:cubicBezTo>
                                  <a:lnTo>
                                    <a:pt x="15286" y="5483"/>
                                  </a:lnTo>
                                  <a:cubicBezTo>
                                    <a:pt x="16449" y="5483"/>
                                    <a:pt x="17446" y="6480"/>
                                    <a:pt x="17446" y="7643"/>
                                  </a:cubicBezTo>
                                  <a:lnTo>
                                    <a:pt x="17446" y="141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1EE0F80A" id="Forma" o:spid="_x0000_s1026" alt="Ícone de email" style="width:13pt;height: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" path="m5815,7975r,6148c5815,14456,5982,14622,6314,14622r8806,c15452,14622,15618,14456,15618,14123r,-6148l10634,11963,5815,7975xm14123,7145r-6646,l10800,9803,14123,7145xm10800,c4818,,,4819,,10800v,5981,4818,10800,10800,10800c16782,21600,21600,16781,21600,10800,21600,4819,16782,,10800,xm17446,14123v,1163,-997,2160,-2160,2160l6480,16283v-1163,,-2160,-997,-2160,-2160l4320,7643v,-1163,997,-2160,2160,-2160l15286,5483v1163,,2160,997,2160,2160l17446,14123xe" fillcolor="#1f497d [3215]" stroked="f" strokeweight="1pt">
                    <v:stroke miterlimit="4" joinstyle="miter"/>
                    <v:path arrowok="t" o:extrusionok="f" o:connecttype="custom" o:connectlocs="82550,82550;82550,82550;82550,82550;82550,82550" o:connectangles="0,90,180,270"/>
                    <w10:anchorlock/>
                  </v:shape>
                </w:pict>
              </mc:Fallback>
            </mc:AlternateContent>
          </w:r>
        </w:p>
      </w:tc>
    </w:tr>
    <w:tr w:rsidR="003071A0" w:rsidRPr="009F4149" w14:paraId="00F79725" w14:textId="77777777" w:rsidTr="009F4149">
      <w:trPr>
        <w:trHeight w:val="20"/>
      </w:trPr>
      <w:tc>
        <w:tcPr>
          <w:tcW w:w="3596" w:type="dxa"/>
          <w:shd w:val="clear" w:color="auto" w:fill="auto"/>
          <w:vAlign w:val="center"/>
        </w:tcPr>
        <w:p w14:paraId="1C89A37F" w14:textId="77777777" w:rsidR="003071A0" w:rsidRPr="009F4149" w:rsidRDefault="003071A0" w:rsidP="009F4149">
          <w:pPr>
            <w:pStyle w:val="Contatos"/>
          </w:pPr>
        </w:p>
      </w:tc>
      <w:tc>
        <w:tcPr>
          <w:tcW w:w="3597" w:type="dxa"/>
          <w:shd w:val="clear" w:color="auto" w:fill="auto"/>
          <w:vAlign w:val="center"/>
        </w:tcPr>
        <w:p w14:paraId="675209EA" w14:textId="77777777" w:rsidR="003071A0" w:rsidRPr="009F4149" w:rsidRDefault="003071A0" w:rsidP="009F4149">
          <w:pPr>
            <w:pStyle w:val="Contatos"/>
          </w:pPr>
        </w:p>
      </w:tc>
      <w:tc>
        <w:tcPr>
          <w:tcW w:w="3597" w:type="dxa"/>
          <w:shd w:val="clear" w:color="auto" w:fill="auto"/>
          <w:vAlign w:val="center"/>
        </w:tcPr>
        <w:p w14:paraId="51533A7C" w14:textId="77777777" w:rsidR="003071A0" w:rsidRPr="009F4149" w:rsidRDefault="003071A0" w:rsidP="009F4149">
          <w:pPr>
            <w:pStyle w:val="Contatos"/>
          </w:pPr>
        </w:p>
      </w:tc>
    </w:tr>
    <w:tr w:rsidR="00AE3FB7" w:rsidRPr="009F4149" w14:paraId="077185D5" w14:textId="77777777" w:rsidTr="002D3842">
      <w:tc>
        <w:tcPr>
          <w:tcW w:w="3596" w:type="dxa"/>
          <w:shd w:val="clear" w:color="auto" w:fill="auto"/>
          <w:vAlign w:val="center"/>
        </w:tcPr>
        <w:p w14:paraId="356E0FBA" w14:textId="77777777" w:rsidR="00AE3FB7" w:rsidRPr="009F4149" w:rsidRDefault="00C6628A" w:rsidP="009F4149">
          <w:pPr>
            <w:pStyle w:val="Contatos"/>
          </w:pPr>
          <w:r>
            <w:t xml:space="preserve">Rua Anhanguera, 697   </w:t>
          </w:r>
        </w:p>
      </w:tc>
      <w:tc>
        <w:tcPr>
          <w:tcW w:w="3597" w:type="dxa"/>
          <w:shd w:val="clear" w:color="auto" w:fill="auto"/>
          <w:vAlign w:val="center"/>
        </w:tcPr>
        <w:p w14:paraId="5A5E2FA2" w14:textId="77777777" w:rsidR="00AE3FB7" w:rsidRPr="009F4149" w:rsidRDefault="00C6628A" w:rsidP="009F4149">
          <w:pPr>
            <w:pStyle w:val="Contatos"/>
          </w:pPr>
          <w:r>
            <w:t>9 6615 8193</w:t>
          </w:r>
        </w:p>
      </w:tc>
      <w:tc>
        <w:tcPr>
          <w:tcW w:w="3597" w:type="dxa"/>
          <w:shd w:val="clear" w:color="auto" w:fill="auto"/>
          <w:vAlign w:val="center"/>
        </w:tcPr>
        <w:p w14:paraId="6A562FB8" w14:textId="77777777" w:rsidR="00AE3FB7" w:rsidRPr="009F4149" w:rsidRDefault="00C6628A" w:rsidP="009F4149">
          <w:pPr>
            <w:pStyle w:val="Contatos"/>
          </w:pPr>
          <w:r>
            <w:t>contato@premioatualidadecosmwtica.com</w:t>
          </w:r>
        </w:p>
      </w:tc>
    </w:tr>
  </w:tbl>
  <w:p w14:paraId="2927E3A5" w14:textId="77777777" w:rsidR="00835DE8" w:rsidRDefault="009F4149" w:rsidP="009F4149">
    <w:pPr>
      <w:pStyle w:val="Rodap"/>
    </w:pPr>
    <w:r>
      <w:rPr>
        <w:noProof/>
        <w:lang w:bidi="pt-BR"/>
      </w:rPr>
      <mc:AlternateContent>
        <mc:Choice Requires="wpg">
          <w:drawing>
            <wp:anchor distT="0" distB="0" distL="114300" distR="114300" simplePos="0" relativeHeight="251666944" behindDoc="1" locked="0" layoutInCell="1" allowOverlap="1" wp14:anchorId="005D0587" wp14:editId="0BA9C1EC">
              <wp:simplePos x="0" y="0"/>
              <wp:positionH relativeFrom="margin">
                <wp:align>left</wp:align>
              </wp:positionH>
              <wp:positionV relativeFrom="page">
                <wp:align>bottom</wp:align>
              </wp:positionV>
              <wp:extent cx="6784848" cy="978408"/>
              <wp:effectExtent l="0" t="0" r="16510" b="0"/>
              <wp:wrapNone/>
              <wp:docPr id="15" name="Grupo 1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84848" cy="978408"/>
                        <a:chOff x="922640" y="933265"/>
                        <a:chExt cx="6785581" cy="981870"/>
                      </a:xfrm>
                    </wpg:grpSpPr>
                    <wps:wsp>
                      <wps:cNvPr id="17" name="Retângulo 17"/>
                      <wps:cNvSpPr/>
                      <wps:spPr>
                        <a:xfrm>
                          <a:off x="923925" y="971550"/>
                          <a:ext cx="6784296" cy="9435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Retângulo"/>
                      <wps:cNvSpPr>
                        <a:spLocks/>
                      </wps:cNvSpPr>
                      <wps:spPr>
                        <a:xfrm>
                          <a:off x="922640" y="933265"/>
                          <a:ext cx="6785566" cy="38099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12700">
                          <a:solidFill>
                            <a:schemeClr val="tx2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4E7FCEF" id="Grupo 15" o:spid="_x0000_s1026" style="position:absolute;margin-left:0;margin-top:0;width:534.25pt;height:77.05pt;z-index:-251649536;mso-position-horizontal:left;mso-position-horizontal-relative:margin;mso-position-vertical:bottom;mso-position-vertical-relative:page;mso-width-relative:margin;mso-height-relative:margin" coordorigin="9226,9332" coordsize="67855,9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">
              <v:rect id="Retângulo 17" o:spid="_x0000_s1027" style="position:absolute;left:9239;top:9715;width:67843;height:94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" fillcolor="#f2f2f2 [3052]" stroked="f" strokeweight="1pt"/>
              <v:rect id="Retângulo" o:spid="_x0000_s1028" style="position:absolute;left:9226;top:9332;width:67856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" fillcolor="#1f497d [3215]" strokecolor="#1f497d [3215]" strokeweight="1pt">
                <v:stroke miterlimit="4"/>
                <v:path arrowok="t"/>
                <v:textbox inset="3pt,3pt,3pt,3pt"/>
              </v:rect>
              <w10:wrap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7FF488" w14:textId="77777777" w:rsidR="00C6628A" w:rsidRDefault="00C6628A" w:rsidP="00CF31BB">
      <w:r>
        <w:separator/>
      </w:r>
    </w:p>
  </w:footnote>
  <w:footnote w:type="continuationSeparator" w:id="0">
    <w:p w14:paraId="2CA4363F" w14:textId="77777777" w:rsidR="00C6628A" w:rsidRDefault="00C6628A" w:rsidP="00CF3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4884AD" w14:textId="77777777" w:rsidR="0034442A" w:rsidRDefault="0034442A" w:rsidP="00410E03">
    <w:pPr>
      <w:pStyle w:val="Cabealho"/>
      <w:jc w:val="right"/>
    </w:pPr>
  </w:p>
  <w:tbl>
    <w:tblPr>
      <w:tblW w:w="5000" w:type="pct"/>
      <w:tblLook w:val="04A0" w:firstRow="1" w:lastRow="0" w:firstColumn="1" w:lastColumn="0" w:noHBand="0" w:noVBand="1"/>
    </w:tblPr>
    <w:tblGrid>
      <w:gridCol w:w="5683"/>
      <w:gridCol w:w="5089"/>
    </w:tblGrid>
    <w:tr w:rsidR="0032355F" w:rsidRPr="007156BB" w14:paraId="57CB0F7C" w14:textId="77777777" w:rsidTr="00433758">
      <w:trPr>
        <w:trHeight w:val="983"/>
      </w:trPr>
      <w:tc>
        <w:tcPr>
          <w:tcW w:w="2477" w:type="pct"/>
          <w:shd w:val="clear" w:color="auto" w:fill="04984A"/>
          <w:vAlign w:val="center"/>
        </w:tcPr>
        <w:p w14:paraId="31DF2A22" w14:textId="77777777" w:rsidR="0032355F" w:rsidRPr="007156BB" w:rsidRDefault="0032355F" w:rsidP="0032355F">
          <w:pPr>
            <w:pStyle w:val="Ttulo"/>
            <w:rPr>
              <w:rFonts w:ascii="Arial" w:hAnsi="Arial" w:cs="Arial"/>
              <w:sz w:val="24"/>
              <w:szCs w:val="24"/>
            </w:rPr>
          </w:pPr>
          <w:r w:rsidRPr="007156BB">
            <w:rPr>
              <w:rFonts w:ascii="Arial" w:hAnsi="Arial" w:cs="Arial"/>
              <w:sz w:val="24"/>
              <w:szCs w:val="24"/>
            </w:rPr>
            <w:t>Ficha de Inscrição Pr</w:t>
          </w:r>
          <w:r>
            <w:rPr>
              <w:rFonts w:ascii="Arial" w:hAnsi="Arial" w:cs="Arial"/>
              <w:sz w:val="24"/>
              <w:szCs w:val="24"/>
            </w:rPr>
            <w:t>ê</w:t>
          </w:r>
          <w:r w:rsidRPr="007156BB">
            <w:rPr>
              <w:rFonts w:ascii="Arial" w:hAnsi="Arial" w:cs="Arial"/>
              <w:sz w:val="24"/>
              <w:szCs w:val="24"/>
            </w:rPr>
            <w:t>mio Atualidade Cosmética 2026</w:t>
          </w:r>
        </w:p>
      </w:tc>
      <w:tc>
        <w:tcPr>
          <w:tcW w:w="2217" w:type="pct"/>
          <w:shd w:val="clear" w:color="auto" w:fill="auto"/>
        </w:tcPr>
        <w:p w14:paraId="5960207C" w14:textId="77777777" w:rsidR="0032355F" w:rsidRPr="007156BB" w:rsidRDefault="0032355F" w:rsidP="0032355F">
          <w:pPr>
            <w:pStyle w:val="Ttulo"/>
            <w:rPr>
              <w:rFonts w:ascii="Arial" w:hAnsi="Arial" w:cs="Arial"/>
              <w:sz w:val="24"/>
              <w:szCs w:val="24"/>
            </w:rPr>
          </w:pPr>
        </w:p>
      </w:tc>
    </w:tr>
  </w:tbl>
  <w:p w14:paraId="3354EDA6" w14:textId="77777777" w:rsidR="0032355F" w:rsidRDefault="0032355F" w:rsidP="0032355F">
    <w:pPr>
      <w:jc w:val="both"/>
      <w:rPr>
        <w:rFonts w:ascii="Arial" w:hAnsi="Arial" w:cs="Arial"/>
        <w:b/>
        <w:sz w:val="28"/>
        <w:szCs w:val="28"/>
      </w:rPr>
    </w:pPr>
  </w:p>
  <w:p w14:paraId="43BB38D9" w14:textId="47C38869" w:rsidR="0032355F" w:rsidRPr="0032355F" w:rsidRDefault="0032355F" w:rsidP="0032355F">
    <w:pPr>
      <w:rPr>
        <w:rFonts w:ascii="Arial" w:hAnsi="Arial" w:cs="Arial"/>
        <w:b/>
        <w:sz w:val="32"/>
        <w:szCs w:val="32"/>
        <w:u w:val="single"/>
      </w:rPr>
    </w:pPr>
    <w:r w:rsidRPr="0032355F">
      <w:rPr>
        <w:rFonts w:ascii="Arial" w:hAnsi="Arial" w:cs="Arial"/>
        <w:b/>
        <w:sz w:val="32"/>
        <w:szCs w:val="32"/>
        <w:u w:val="single"/>
      </w:rPr>
      <w:t>Prêmio Atualidade Cosmética – Troféu Aparício Basílio da Silva</w:t>
    </w:r>
  </w:p>
  <w:p w14:paraId="11FCA688" w14:textId="77777777" w:rsidR="0034442A" w:rsidRDefault="0034442A" w:rsidP="0032355F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988"/>
    <w:multiLevelType w:val="hybridMultilevel"/>
    <w:tmpl w:val="A7ACF45A"/>
    <w:lvl w:ilvl="0" w:tplc="E5DA96A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921D46"/>
    <w:multiLevelType w:val="hybridMultilevel"/>
    <w:tmpl w:val="6C28953A"/>
    <w:lvl w:ilvl="0" w:tplc="E5DA96A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603D01"/>
    <w:multiLevelType w:val="hybridMultilevel"/>
    <w:tmpl w:val="DA940CE0"/>
    <w:lvl w:ilvl="0" w:tplc="E5DA96A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B0ABF"/>
    <w:multiLevelType w:val="hybridMultilevel"/>
    <w:tmpl w:val="DC0C34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DC7364"/>
    <w:multiLevelType w:val="hybridMultilevel"/>
    <w:tmpl w:val="FAF405E6"/>
    <w:lvl w:ilvl="0" w:tplc="E5DA96A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6618D"/>
    <w:multiLevelType w:val="hybridMultilevel"/>
    <w:tmpl w:val="34064AF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stylePaneFormatFilter w:val="5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28A"/>
    <w:rsid w:val="0005135F"/>
    <w:rsid w:val="000A2252"/>
    <w:rsid w:val="000C75BF"/>
    <w:rsid w:val="001034AB"/>
    <w:rsid w:val="00110721"/>
    <w:rsid w:val="001257F0"/>
    <w:rsid w:val="0016108E"/>
    <w:rsid w:val="001A199E"/>
    <w:rsid w:val="001C42C8"/>
    <w:rsid w:val="00205FE0"/>
    <w:rsid w:val="00246BBD"/>
    <w:rsid w:val="0025130C"/>
    <w:rsid w:val="00256391"/>
    <w:rsid w:val="002633EB"/>
    <w:rsid w:val="00265218"/>
    <w:rsid w:val="002934D9"/>
    <w:rsid w:val="002C6ABD"/>
    <w:rsid w:val="002D3842"/>
    <w:rsid w:val="003071A0"/>
    <w:rsid w:val="0032355F"/>
    <w:rsid w:val="00337C0F"/>
    <w:rsid w:val="0034442A"/>
    <w:rsid w:val="0035052D"/>
    <w:rsid w:val="00366F6D"/>
    <w:rsid w:val="003A22CB"/>
    <w:rsid w:val="003C7F79"/>
    <w:rsid w:val="003E0129"/>
    <w:rsid w:val="003F693D"/>
    <w:rsid w:val="00410E03"/>
    <w:rsid w:val="00435E8C"/>
    <w:rsid w:val="004456B5"/>
    <w:rsid w:val="00463B35"/>
    <w:rsid w:val="0047036D"/>
    <w:rsid w:val="00482917"/>
    <w:rsid w:val="004C2F50"/>
    <w:rsid w:val="00524D35"/>
    <w:rsid w:val="00542A22"/>
    <w:rsid w:val="005604BF"/>
    <w:rsid w:val="005A6806"/>
    <w:rsid w:val="005D124E"/>
    <w:rsid w:val="00634EB9"/>
    <w:rsid w:val="00643F5A"/>
    <w:rsid w:val="00684557"/>
    <w:rsid w:val="006859BF"/>
    <w:rsid w:val="006A7299"/>
    <w:rsid w:val="006C7D64"/>
    <w:rsid w:val="006D43A7"/>
    <w:rsid w:val="007065E2"/>
    <w:rsid w:val="00706728"/>
    <w:rsid w:val="0071089C"/>
    <w:rsid w:val="007156BB"/>
    <w:rsid w:val="00767288"/>
    <w:rsid w:val="007B52D2"/>
    <w:rsid w:val="007C1F7D"/>
    <w:rsid w:val="007D4902"/>
    <w:rsid w:val="008241EA"/>
    <w:rsid w:val="00835DE8"/>
    <w:rsid w:val="00860698"/>
    <w:rsid w:val="008737AB"/>
    <w:rsid w:val="00890802"/>
    <w:rsid w:val="008A5DAA"/>
    <w:rsid w:val="008C5804"/>
    <w:rsid w:val="008D3EE1"/>
    <w:rsid w:val="0090704D"/>
    <w:rsid w:val="00915359"/>
    <w:rsid w:val="00932FBE"/>
    <w:rsid w:val="009E0039"/>
    <w:rsid w:val="009E6AC6"/>
    <w:rsid w:val="009F066B"/>
    <w:rsid w:val="009F4149"/>
    <w:rsid w:val="00A02846"/>
    <w:rsid w:val="00A3321A"/>
    <w:rsid w:val="00A36C0E"/>
    <w:rsid w:val="00A73AE1"/>
    <w:rsid w:val="00AB2833"/>
    <w:rsid w:val="00AC7198"/>
    <w:rsid w:val="00AE3FB7"/>
    <w:rsid w:val="00B05C11"/>
    <w:rsid w:val="00B1139A"/>
    <w:rsid w:val="00B122BA"/>
    <w:rsid w:val="00B363C2"/>
    <w:rsid w:val="00B45F61"/>
    <w:rsid w:val="00B9187F"/>
    <w:rsid w:val="00BC1B68"/>
    <w:rsid w:val="00BE6B42"/>
    <w:rsid w:val="00BF5A49"/>
    <w:rsid w:val="00C50E6D"/>
    <w:rsid w:val="00C520D9"/>
    <w:rsid w:val="00C6628A"/>
    <w:rsid w:val="00C84BD5"/>
    <w:rsid w:val="00CB2C76"/>
    <w:rsid w:val="00CF31BB"/>
    <w:rsid w:val="00D4436A"/>
    <w:rsid w:val="00D832D3"/>
    <w:rsid w:val="00DB5CAA"/>
    <w:rsid w:val="00DE3C23"/>
    <w:rsid w:val="00E141F4"/>
    <w:rsid w:val="00E235D7"/>
    <w:rsid w:val="00E301A2"/>
    <w:rsid w:val="00E53AFF"/>
    <w:rsid w:val="00E54B27"/>
    <w:rsid w:val="00E61D15"/>
    <w:rsid w:val="00EF6DBC"/>
    <w:rsid w:val="00EF7890"/>
    <w:rsid w:val="00F00BD1"/>
    <w:rsid w:val="00F02022"/>
    <w:rsid w:val="00F27B67"/>
    <w:rsid w:val="00FB3407"/>
    <w:rsid w:val="00FC0271"/>
    <w:rsid w:val="00FD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2F944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Franklin Gothic Book" w:hAnsiTheme="minorHAnsi" w:cs="Times New Roman"/>
        <w:sz w:val="22"/>
        <w:szCs w:val="22"/>
        <w:lang w:val="pt-PT" w:eastAsia="en-US" w:bidi="ar-SA"/>
      </w:rPr>
    </w:rPrDefault>
    <w:pPrDefault>
      <w:pPr>
        <w:spacing w:after="16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4D35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semiHidden/>
    <w:qFormat/>
    <w:rsid w:val="00E61D15"/>
    <w:pPr>
      <w:keepNext/>
      <w:keepLines/>
      <w:spacing w:before="240" w:after="0"/>
      <w:jc w:val="left"/>
      <w:outlineLvl w:val="0"/>
    </w:pPr>
    <w:rPr>
      <w:rFonts w:asciiTheme="majorHAnsi" w:eastAsiaTheme="majorEastAsia" w:hAnsiTheme="majorHAnsi" w:cstheme="majorBidi"/>
      <w:color w:val="DAD08B" w:themeColor="accent1" w:themeShade="BF"/>
      <w:sz w:val="32"/>
      <w:szCs w:val="29"/>
      <w:lang w:val="en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BC1B68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53AFF"/>
  </w:style>
  <w:style w:type="paragraph" w:styleId="Rodap">
    <w:name w:val="footer"/>
    <w:basedOn w:val="Normal"/>
    <w:link w:val="RodapChar"/>
    <w:uiPriority w:val="99"/>
    <w:semiHidden/>
    <w:rsid w:val="00BC1B68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53AFF"/>
  </w:style>
  <w:style w:type="table" w:styleId="Tabelacomgrade">
    <w:name w:val="Table Grid"/>
    <w:basedOn w:val="Tabelanormal"/>
    <w:uiPriority w:val="39"/>
    <w:rsid w:val="00BC1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har"/>
    <w:qFormat/>
    <w:rsid w:val="00410E03"/>
    <w:pPr>
      <w:contextualSpacing/>
    </w:pPr>
    <w:rPr>
      <w:rFonts w:asciiTheme="majorHAnsi" w:eastAsia="Times New Roman" w:hAnsiTheme="majorHAnsi"/>
      <w:b/>
      <w:color w:val="FFFFFF"/>
      <w:spacing w:val="-10"/>
      <w:kern w:val="28"/>
      <w:sz w:val="32"/>
      <w:szCs w:val="56"/>
    </w:rPr>
  </w:style>
  <w:style w:type="character" w:customStyle="1" w:styleId="TtuloChar">
    <w:name w:val="Título Char"/>
    <w:link w:val="Ttulo"/>
    <w:rsid w:val="00410E03"/>
    <w:rPr>
      <w:rFonts w:asciiTheme="majorHAnsi" w:eastAsia="Times New Roman" w:hAnsiTheme="majorHAnsi"/>
      <w:b/>
      <w:color w:val="FFFFFF"/>
      <w:spacing w:val="-10"/>
      <w:kern w:val="28"/>
      <w:sz w:val="32"/>
      <w:szCs w:val="56"/>
    </w:rPr>
  </w:style>
  <w:style w:type="paragraph" w:styleId="NormalWeb">
    <w:name w:val="Normal (Web)"/>
    <w:basedOn w:val="Normal"/>
    <w:uiPriority w:val="99"/>
    <w:semiHidden/>
    <w:rsid w:val="00265218"/>
    <w:pPr>
      <w:spacing w:before="100" w:beforeAutospacing="1" w:afterAutospacing="1"/>
    </w:pPr>
    <w:rPr>
      <w:rFonts w:ascii="Times New Roman" w:eastAsia="Times New Roman" w:hAnsi="Times New Roman"/>
    </w:rPr>
  </w:style>
  <w:style w:type="paragraph" w:customStyle="1" w:styleId="Contatos">
    <w:name w:val="Contatos"/>
    <w:basedOn w:val="Normal"/>
    <w:uiPriority w:val="5"/>
    <w:qFormat/>
    <w:rsid w:val="009F4149"/>
    <w:pPr>
      <w:spacing w:after="100"/>
    </w:pPr>
    <w:rPr>
      <w:color w:val="1F497D" w:themeColor="text2"/>
      <w:sz w:val="20"/>
      <w:szCs w:val="20"/>
    </w:rPr>
  </w:style>
  <w:style w:type="character" w:styleId="TextodoEspaoReservado">
    <w:name w:val="Placeholder Text"/>
    <w:uiPriority w:val="99"/>
    <w:semiHidden/>
    <w:rsid w:val="00E53AFF"/>
    <w:rPr>
      <w:color w:val="808080"/>
    </w:rPr>
  </w:style>
  <w:style w:type="paragraph" w:customStyle="1" w:styleId="TextoemNegrito">
    <w:name w:val="Texto em Negrito"/>
    <w:basedOn w:val="Normal"/>
    <w:uiPriority w:val="2"/>
    <w:qFormat/>
    <w:rsid w:val="00410E03"/>
    <w:pPr>
      <w:spacing w:after="120"/>
      <w:jc w:val="left"/>
    </w:pPr>
    <w:rPr>
      <w:b/>
      <w:bCs/>
      <w:color w:val="000000" w:themeColor="text1"/>
      <w:sz w:val="24"/>
    </w:rPr>
  </w:style>
  <w:style w:type="paragraph" w:customStyle="1" w:styleId="TextoemNegritoAzul">
    <w:name w:val="Texto em Negrito Azul"/>
    <w:basedOn w:val="Normal"/>
    <w:uiPriority w:val="4"/>
    <w:qFormat/>
    <w:rsid w:val="00410E03"/>
    <w:pPr>
      <w:spacing w:after="0"/>
    </w:pPr>
    <w:rPr>
      <w:b/>
      <w:bCs/>
      <w:color w:val="1F497D" w:themeColor="text2"/>
      <w:sz w:val="24"/>
    </w:rPr>
  </w:style>
  <w:style w:type="character" w:customStyle="1" w:styleId="Ttulo1Char">
    <w:name w:val="Título 1 Char"/>
    <w:basedOn w:val="Fontepargpadro"/>
    <w:link w:val="Ttulo1"/>
    <w:uiPriority w:val="9"/>
    <w:semiHidden/>
    <w:rsid w:val="00524D35"/>
    <w:rPr>
      <w:rFonts w:asciiTheme="majorHAnsi" w:eastAsiaTheme="majorEastAsia" w:hAnsiTheme="majorHAnsi" w:cstheme="majorBidi"/>
      <w:color w:val="DAD08B" w:themeColor="accent1" w:themeShade="BF"/>
      <w:sz w:val="32"/>
      <w:szCs w:val="29"/>
      <w:lang w:val="en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58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804"/>
    <w:rPr>
      <w:rFonts w:ascii="Segoe UI" w:hAnsi="Segoe UI" w:cs="Segoe UI"/>
      <w:color w:val="000000"/>
      <w:sz w:val="18"/>
      <w:szCs w:val="18"/>
    </w:rPr>
  </w:style>
  <w:style w:type="character" w:styleId="Forte">
    <w:name w:val="Strong"/>
    <w:basedOn w:val="Fontepargpadro"/>
    <w:uiPriority w:val="22"/>
    <w:qFormat/>
    <w:rsid w:val="000A2252"/>
    <w:rPr>
      <w:b/>
      <w:bCs/>
    </w:rPr>
  </w:style>
  <w:style w:type="paragraph" w:styleId="PargrafodaLista">
    <w:name w:val="List Paragraph"/>
    <w:basedOn w:val="Normal"/>
    <w:uiPriority w:val="34"/>
    <w:semiHidden/>
    <w:qFormat/>
    <w:rsid w:val="00B11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0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7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2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65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1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5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1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04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1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02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7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0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8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61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06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7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09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5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84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3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1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8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0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27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65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8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7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0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0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1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0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7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5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82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66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6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34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7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2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59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9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33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4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16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7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4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36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1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9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1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5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77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0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05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2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4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2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2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0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7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85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0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8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08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1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3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9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3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1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9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5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3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5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5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1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2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2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1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24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6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6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8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16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2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87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45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1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90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LI%20CUSMAN\AppData\Roaming\Microsoft\Templates\Formul&#225;rio%20de%20admiss&#227;o%20de%20clientes%20de%20pequenas%20empresa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7CC38646FC641F8B58B5A21BAA929F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A04770-5157-46D8-B847-412007142A5E}"/>
      </w:docPartPr>
      <w:docPartBody>
        <w:p w:rsidR="00A27C98" w:rsidRDefault="00A27C98">
          <w:pPr>
            <w:pStyle w:val="A7CC38646FC641F8B58B5A21BAA929FD"/>
          </w:pPr>
          <w:r w:rsidRPr="009E0039">
            <w:rPr>
              <w:lang w:bidi="pt-BR"/>
            </w:rPr>
            <w:t>Endereço</w:t>
          </w:r>
        </w:p>
      </w:docPartBody>
    </w:docPart>
    <w:docPart>
      <w:docPartPr>
        <w:name w:val="D3ED860607714D169766C83014E3DB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141983-F3BD-4E0F-9DAA-857518340B65}"/>
      </w:docPartPr>
      <w:docPartBody>
        <w:p w:rsidR="00A27C98" w:rsidRDefault="00A27C98">
          <w:pPr>
            <w:pStyle w:val="D3ED860607714D169766C83014E3DB5F"/>
          </w:pPr>
          <w:r w:rsidRPr="009E0039">
            <w:rPr>
              <w:lang w:bidi="pt-BR"/>
            </w:rPr>
            <w:t>Cidade</w:t>
          </w:r>
        </w:p>
      </w:docPartBody>
    </w:docPart>
    <w:docPart>
      <w:docPartPr>
        <w:name w:val="B61D0AB4BDA94AF8AA15FE5FFAC737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A81694-66D0-4808-B1E1-5976B64EDF16}"/>
      </w:docPartPr>
      <w:docPartBody>
        <w:p w:rsidR="00A27C98" w:rsidRDefault="00A27C98">
          <w:pPr>
            <w:pStyle w:val="B61D0AB4BDA94AF8AA15FE5FFAC737C4"/>
          </w:pPr>
          <w:r w:rsidRPr="009E0039">
            <w:rPr>
              <w:lang w:bidi="pt-BR"/>
            </w:rPr>
            <w:t>Estado.</w:t>
          </w:r>
        </w:p>
      </w:docPartBody>
    </w:docPart>
    <w:docPart>
      <w:docPartPr>
        <w:name w:val="65D4CF7E6AF94D1DA39133A383F23D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423926-967C-49A1-9729-B7C452580387}"/>
      </w:docPartPr>
      <w:docPartBody>
        <w:p w:rsidR="00000000" w:rsidRDefault="00D52A6E" w:rsidP="00D52A6E">
          <w:pPr>
            <w:pStyle w:val="65D4CF7E6AF94D1DA39133A383F23DB6"/>
          </w:pPr>
          <w:r w:rsidRPr="009E0039">
            <w:rPr>
              <w:lang w:bidi="pt-BR"/>
            </w:rPr>
            <w:t>Data</w:t>
          </w:r>
        </w:p>
      </w:docPartBody>
    </w:docPart>
    <w:docPart>
      <w:docPartPr>
        <w:name w:val="FD5DBFF8DF984A25813ED99A84B728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61AAB4-DF27-4A6D-94F0-AEAB2533EF87}"/>
      </w:docPartPr>
      <w:docPartBody>
        <w:p w:rsidR="00000000" w:rsidRDefault="00D52A6E" w:rsidP="00D52A6E">
          <w:pPr>
            <w:pStyle w:val="FD5DBFF8DF984A25813ED99A84B72863"/>
          </w:pPr>
          <w:r w:rsidRPr="009E0039">
            <w:rPr>
              <w:lang w:bidi="pt-BR"/>
            </w:rPr>
            <w:t>Agente/Nome do Representante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C98"/>
    <w:rsid w:val="00466EAE"/>
    <w:rsid w:val="00A27C98"/>
    <w:rsid w:val="00D5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2570C7ED21EE4B8EB541FDA03F9E9CF7">
    <w:name w:val="2570C7ED21EE4B8EB541FDA03F9E9CF7"/>
  </w:style>
  <w:style w:type="paragraph" w:customStyle="1" w:styleId="4932C052DF954919815BD098C0D190D2">
    <w:name w:val="4932C052DF954919815BD098C0D190D2"/>
  </w:style>
  <w:style w:type="paragraph" w:customStyle="1" w:styleId="93DD57D97D934D5CA5660D09587AD057">
    <w:name w:val="93DD57D97D934D5CA5660D09587AD057"/>
  </w:style>
  <w:style w:type="paragraph" w:customStyle="1" w:styleId="F84485130B594353904B4D6A872BF4DE">
    <w:name w:val="F84485130B594353904B4D6A872BF4DE"/>
  </w:style>
  <w:style w:type="paragraph" w:customStyle="1" w:styleId="88B1D56953C34AD0ADCB8AAEFC455191">
    <w:name w:val="88B1D56953C34AD0ADCB8AAEFC455191"/>
  </w:style>
  <w:style w:type="paragraph" w:customStyle="1" w:styleId="0ABA735D63EE4B1F848EC0EE7285C065">
    <w:name w:val="0ABA735D63EE4B1F848EC0EE7285C065"/>
  </w:style>
  <w:style w:type="paragraph" w:customStyle="1" w:styleId="FDA76C7B79114DCBAEB7D6099F290D78">
    <w:name w:val="FDA76C7B79114DCBAEB7D6099F290D78"/>
  </w:style>
  <w:style w:type="paragraph" w:customStyle="1" w:styleId="0F0B104CF1AD4A158E749AC5D19D209A">
    <w:name w:val="0F0B104CF1AD4A158E749AC5D19D209A"/>
  </w:style>
  <w:style w:type="paragraph" w:customStyle="1" w:styleId="E7BFDB0D89F7425E89209D9574B6A4B9">
    <w:name w:val="E7BFDB0D89F7425E89209D9574B6A4B9"/>
  </w:style>
  <w:style w:type="paragraph" w:customStyle="1" w:styleId="A7CC38646FC641F8B58B5A21BAA929FD">
    <w:name w:val="A7CC38646FC641F8B58B5A21BAA929FD"/>
  </w:style>
  <w:style w:type="paragraph" w:customStyle="1" w:styleId="D3ED860607714D169766C83014E3DB5F">
    <w:name w:val="D3ED860607714D169766C83014E3DB5F"/>
  </w:style>
  <w:style w:type="paragraph" w:customStyle="1" w:styleId="B61D0AB4BDA94AF8AA15FE5FFAC737C4">
    <w:name w:val="B61D0AB4BDA94AF8AA15FE5FFAC737C4"/>
  </w:style>
  <w:style w:type="paragraph" w:customStyle="1" w:styleId="DDC659ACC59D42E3AD997A8ADBF83325">
    <w:name w:val="DDC659ACC59D42E3AD997A8ADBF83325"/>
  </w:style>
  <w:style w:type="paragraph" w:customStyle="1" w:styleId="5B903339A9CB4C889A91A074DEE58723">
    <w:name w:val="5B903339A9CB4C889A91A074DEE58723"/>
  </w:style>
  <w:style w:type="paragraph" w:customStyle="1" w:styleId="AF51C8DDE87C445586A1BFAE0F1932EC">
    <w:name w:val="AF51C8DDE87C445586A1BFAE0F1932EC"/>
  </w:style>
  <w:style w:type="paragraph" w:customStyle="1" w:styleId="4A3607F676CA4EB8995928E36B8B1898">
    <w:name w:val="4A3607F676CA4EB8995928E36B8B1898"/>
  </w:style>
  <w:style w:type="paragraph" w:customStyle="1" w:styleId="FADAF9AF8AFC4F38993FA85E70553598">
    <w:name w:val="FADAF9AF8AFC4F38993FA85E70553598"/>
  </w:style>
  <w:style w:type="paragraph" w:customStyle="1" w:styleId="92FFA454B2114744A515133648B749BF">
    <w:name w:val="92FFA454B2114744A515133648B749BF"/>
  </w:style>
  <w:style w:type="paragraph" w:customStyle="1" w:styleId="0A7FB6FE3EB54DF3B1A93CFFB30D2D46">
    <w:name w:val="0A7FB6FE3EB54DF3B1A93CFFB30D2D46"/>
  </w:style>
  <w:style w:type="paragraph" w:customStyle="1" w:styleId="1323EFFEB58F473E8D7E716465252524">
    <w:name w:val="1323EFFEB58F473E8D7E716465252524"/>
  </w:style>
  <w:style w:type="paragraph" w:customStyle="1" w:styleId="EBB53A4C099E436F83537244F02F313A">
    <w:name w:val="EBB53A4C099E436F83537244F02F313A"/>
  </w:style>
  <w:style w:type="paragraph" w:customStyle="1" w:styleId="D01996D7A2034044913C08B714F07531">
    <w:name w:val="D01996D7A2034044913C08B714F07531"/>
  </w:style>
  <w:style w:type="paragraph" w:customStyle="1" w:styleId="7BD50F39BA3744A1A1F05D0A656692DB">
    <w:name w:val="7BD50F39BA3744A1A1F05D0A656692DB"/>
    <w:rsid w:val="00466EAE"/>
  </w:style>
  <w:style w:type="paragraph" w:customStyle="1" w:styleId="FA1E8F5A7D754530B7D26605D54E306B">
    <w:name w:val="FA1E8F5A7D754530B7D26605D54E306B"/>
    <w:rsid w:val="00466EAE"/>
  </w:style>
  <w:style w:type="paragraph" w:customStyle="1" w:styleId="987FE8843E284FC594A8C1F3D577BEB7">
    <w:name w:val="987FE8843E284FC594A8C1F3D577BEB7"/>
    <w:rsid w:val="00466EAE"/>
  </w:style>
  <w:style w:type="paragraph" w:customStyle="1" w:styleId="A9658E9238C042B792503D7A273613B7">
    <w:name w:val="A9658E9238C042B792503D7A273613B7"/>
    <w:rsid w:val="00466EAE"/>
  </w:style>
  <w:style w:type="paragraph" w:customStyle="1" w:styleId="48B175C66F864086973B44EABB4B5ACD">
    <w:name w:val="48B175C66F864086973B44EABB4B5ACD"/>
    <w:rsid w:val="00466EAE"/>
  </w:style>
  <w:style w:type="paragraph" w:customStyle="1" w:styleId="AFA16D257552413DB6414141A6077315">
    <w:name w:val="AFA16D257552413DB6414141A6077315"/>
    <w:rsid w:val="00D52A6E"/>
  </w:style>
  <w:style w:type="paragraph" w:customStyle="1" w:styleId="627A8F92370842848E98E6A813EDF9E8">
    <w:name w:val="627A8F92370842848E98E6A813EDF9E8"/>
    <w:rsid w:val="00D52A6E"/>
  </w:style>
  <w:style w:type="paragraph" w:customStyle="1" w:styleId="65A027D6FEE24418A8850652720CBB2E">
    <w:name w:val="65A027D6FEE24418A8850652720CBB2E"/>
    <w:rsid w:val="00D52A6E"/>
  </w:style>
  <w:style w:type="paragraph" w:customStyle="1" w:styleId="2C6A6DE8A24D4A6697DA1EC9719B5BE3">
    <w:name w:val="2C6A6DE8A24D4A6697DA1EC9719B5BE3"/>
    <w:rsid w:val="00D52A6E"/>
  </w:style>
  <w:style w:type="paragraph" w:customStyle="1" w:styleId="EA797D37E1F24F7494675E253DB2EF70">
    <w:name w:val="EA797D37E1F24F7494675E253DB2EF70"/>
    <w:rsid w:val="00D52A6E"/>
  </w:style>
  <w:style w:type="paragraph" w:customStyle="1" w:styleId="65D4CF7E6AF94D1DA39133A383F23DB6">
    <w:name w:val="65D4CF7E6AF94D1DA39133A383F23DB6"/>
    <w:rsid w:val="00D52A6E"/>
  </w:style>
  <w:style w:type="paragraph" w:customStyle="1" w:styleId="FD5DBFF8DF984A25813ED99A84B72863">
    <w:name w:val="FD5DBFF8DF984A25813ED99A84B72863"/>
    <w:rsid w:val="00D52A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eme1">
  <a:themeElements>
    <a:clrScheme name="BUS_Activity Based Cost Tracke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F7F5E6"/>
      </a:accent1>
      <a:accent2>
        <a:srgbClr val="333A56"/>
      </a:accent2>
      <a:accent3>
        <a:srgbClr val="52658F"/>
      </a:accent3>
      <a:accent4>
        <a:srgbClr val="E8E8E8"/>
      </a:accent4>
      <a:accent5>
        <a:srgbClr val="000000"/>
      </a:accent5>
      <a:accent6>
        <a:srgbClr val="8A8A8A"/>
      </a:accent6>
      <a:hlink>
        <a:srgbClr val="0096D2"/>
      </a:hlink>
      <a:folHlink>
        <a:srgbClr val="00578B"/>
      </a:folHlink>
    </a:clrScheme>
    <a:fontScheme name="BUS_Activity Based Cost Tracker">
      <a:majorFont>
        <a:latin typeface="Constantia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Dark" id="{D39323B7-B2D6-4C10-818B-A5CD4ACE85BD}" vid="{15FD9199-0511-4D87-8BFB-2FF3F0C5B5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7761C04-73BE-49D8-9BE4-DE11530A22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E182A5-01FE-47DC-9F56-AD00D2DEE96C}">
  <ds:schemaRefs>
    <ds:schemaRef ds:uri="http://schemas.microsoft.com/office/2006/documentManagement/types"/>
    <ds:schemaRef ds:uri="http://purl.org/dc/terms/"/>
    <ds:schemaRef ds:uri="16c05727-aa75-4e4a-9b5f-8a80a1165891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71af3243-3dd4-4a8d-8c0d-dd76da1f02a5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3C0E3DC-2249-4E26-B030-8E6ACECBD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1CDC26-41FD-4A92-9352-B35CE28E0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Formulário de admissão de clientes de pequenas empresas.dotx</Template>
  <TotalTime>0</TotalTime>
  <Pages>5</Pages>
  <Words>981</Words>
  <Characters>5302</Characters>
  <Application>Microsoft Office Word</Application>
  <DocSecurity>0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2026-04-13T17:05:00Z</dcterms:created>
  <dcterms:modified xsi:type="dcterms:W3CDTF">2026-05-19T13:42:00Z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