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36"/>
        <w:gridCol w:w="6"/>
        <w:gridCol w:w="10294"/>
        <w:gridCol w:w="236"/>
      </w:tblGrid>
      <w:tr w:rsidR="007156BB" w:rsidRPr="007156BB" w14:paraId="6694A5E7" w14:textId="77777777" w:rsidTr="00513DCF">
        <w:trPr>
          <w:trHeight w:val="288"/>
        </w:trPr>
        <w:tc>
          <w:tcPr>
            <w:tcW w:w="110" w:type="pct"/>
            <w:shd w:val="clear" w:color="auto" w:fill="auto"/>
          </w:tcPr>
          <w:p w14:paraId="5C565490" w14:textId="77777777" w:rsidR="00BC1B68" w:rsidRPr="00B1139A" w:rsidRDefault="00BC1B68" w:rsidP="0091535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4780" w:type="pct"/>
            <w:gridSpan w:val="2"/>
            <w:shd w:val="clear" w:color="auto" w:fill="auto"/>
          </w:tcPr>
          <w:p w14:paraId="76F7004F" w14:textId="65BA103A" w:rsidR="00B1139A" w:rsidRPr="00912C7C" w:rsidRDefault="00B1139A" w:rsidP="00912C7C">
            <w:pPr>
              <w:pStyle w:val="PargrafodaLista"/>
              <w:jc w:val="left"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0" w:type="pct"/>
            <w:shd w:val="clear" w:color="auto" w:fill="auto"/>
          </w:tcPr>
          <w:p w14:paraId="7CD3DB65" w14:textId="77777777" w:rsidR="00BC1B68" w:rsidRPr="007156BB" w:rsidRDefault="00BC1B68" w:rsidP="0091535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3DCF" w:rsidRPr="000A2252" w14:paraId="0A116E1F" w14:textId="77777777" w:rsidTr="00513DCF">
        <w:trPr>
          <w:trHeight w:val="9908"/>
        </w:trPr>
        <w:tc>
          <w:tcPr>
            <w:tcW w:w="113" w:type="pct"/>
            <w:gridSpan w:val="2"/>
            <w:shd w:val="clear" w:color="auto" w:fill="auto"/>
          </w:tcPr>
          <w:p w14:paraId="6FAD84A1" w14:textId="77777777" w:rsidR="00513DCF" w:rsidRPr="007156BB" w:rsidRDefault="00513DCF" w:rsidP="00513DC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78" w:type="pct"/>
            <w:shd w:val="clear" w:color="auto" w:fill="auto"/>
          </w:tcPr>
          <w:tbl>
            <w:tblPr>
              <w:tblStyle w:val="Tabelacomgrade"/>
              <w:tblW w:w="101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top w:w="28" w:type="dxa"/>
              </w:tblCellMar>
              <w:tblLook w:val="0620" w:firstRow="1" w:lastRow="0" w:firstColumn="0" w:lastColumn="0" w:noHBand="1" w:noVBand="1"/>
              <w:tblDescription w:val="Tabela de layout"/>
            </w:tblPr>
            <w:tblGrid>
              <w:gridCol w:w="3955"/>
              <w:gridCol w:w="726"/>
              <w:gridCol w:w="844"/>
              <w:gridCol w:w="580"/>
              <w:gridCol w:w="112"/>
              <w:gridCol w:w="2371"/>
              <w:gridCol w:w="285"/>
              <w:gridCol w:w="270"/>
              <w:gridCol w:w="185"/>
              <w:gridCol w:w="75"/>
              <w:gridCol w:w="718"/>
            </w:tblGrid>
            <w:tr w:rsidR="00513DCF" w:rsidRPr="000A2252" w14:paraId="0B5491E9" w14:textId="77777777" w:rsidTr="00F059ED">
              <w:trPr>
                <w:trHeight w:val="170"/>
              </w:trPr>
              <w:tc>
                <w:tcPr>
                  <w:tcW w:w="3955" w:type="dxa"/>
                  <w:tcBorders>
                    <w:bottom w:val="single" w:sz="4" w:space="0" w:color="808080" w:themeColor="background1" w:themeShade="80"/>
                  </w:tcBorders>
                </w:tcPr>
                <w:p w14:paraId="2D8EC999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726" w:type="dxa"/>
                  <w:tcBorders>
                    <w:left w:val="nil"/>
                  </w:tcBorders>
                </w:tcPr>
                <w:p w14:paraId="59D8B0D9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440" w:type="dxa"/>
                  <w:gridSpan w:val="9"/>
                  <w:tcBorders>
                    <w:bottom w:val="single" w:sz="4" w:space="0" w:color="808080" w:themeColor="background1" w:themeShade="80"/>
                  </w:tcBorders>
                </w:tcPr>
                <w:p w14:paraId="69054C7F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513DCF" w:rsidRPr="000A2252" w14:paraId="6E5E85F3" w14:textId="77777777" w:rsidTr="00F059ED">
              <w:tc>
                <w:tcPr>
                  <w:tcW w:w="3955" w:type="dxa"/>
                  <w:tcBorders>
                    <w:top w:val="single" w:sz="4" w:space="0" w:color="808080" w:themeColor="background1" w:themeShade="80"/>
                  </w:tcBorders>
                </w:tcPr>
                <w:p w14:paraId="466E4F17" w14:textId="77777777" w:rsidR="00513DCF" w:rsidRPr="000A2252" w:rsidRDefault="00B0483C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-1025244187"/>
                      <w:placeholder>
                        <w:docPart w:val="5CB3E9A5A9C547FCAD638062FECF8962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513DCF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Data</w:t>
                      </w:r>
                    </w:sdtContent>
                  </w:sdt>
                </w:p>
              </w:tc>
              <w:tc>
                <w:tcPr>
                  <w:tcW w:w="726" w:type="dxa"/>
                </w:tcPr>
                <w:p w14:paraId="10DD0F15" w14:textId="77777777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5440" w:type="dxa"/>
                  <w:gridSpan w:val="9"/>
                  <w:tcBorders>
                    <w:top w:val="single" w:sz="4" w:space="0" w:color="808080" w:themeColor="background1" w:themeShade="80"/>
                  </w:tcBorders>
                </w:tcPr>
                <w:p w14:paraId="0B98576C" w14:textId="44926B53" w:rsidR="00513DCF" w:rsidRPr="000A2252" w:rsidRDefault="00B0483C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-1132778625"/>
                      <w:placeholder>
                        <w:docPart w:val="43E1ECC22BB24F069CC6B31C3C01C7CE"/>
                      </w:placeholder>
                      <w15:appearance w15:val="hidden"/>
                      <w:text/>
                    </w:sdtPr>
                    <w:sdtEndPr/>
                    <w:sdtContent>
                      <w:r w:rsidR="00F059ED" w:rsidRPr="000A2252">
                        <w:rPr>
                          <w:rFonts w:ascii="Arial" w:hAnsi="Arial" w:cs="Arial"/>
                          <w:szCs w:val="24"/>
                        </w:rPr>
                        <w:t>E-mail</w:t>
                      </w:r>
                      <w:r w:rsidR="00513DCF" w:rsidRPr="000A2252">
                        <w:rPr>
                          <w:rFonts w:ascii="Arial" w:hAnsi="Arial" w:cs="Arial"/>
                          <w:szCs w:val="24"/>
                        </w:rPr>
                        <w:t xml:space="preserve"> </w:t>
                      </w:r>
                    </w:sdtContent>
                  </w:sdt>
                </w:p>
              </w:tc>
            </w:tr>
            <w:tr w:rsidR="00513DCF" w:rsidRPr="000A2252" w14:paraId="3AE9B506" w14:textId="77777777" w:rsidTr="00F059ED">
              <w:tc>
                <w:tcPr>
                  <w:tcW w:w="8588" w:type="dxa"/>
                  <w:gridSpan w:val="6"/>
                  <w:tcBorders>
                    <w:bottom w:val="single" w:sz="4" w:space="0" w:color="808080" w:themeColor="background1" w:themeShade="80"/>
                  </w:tcBorders>
                </w:tcPr>
                <w:p w14:paraId="3B45B290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85" w:type="dxa"/>
                  <w:tcBorders>
                    <w:left w:val="nil"/>
                  </w:tcBorders>
                </w:tcPr>
                <w:p w14:paraId="7BE01EBE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60085675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513DCF" w:rsidRPr="000A2252" w14:paraId="54FBD062" w14:textId="77777777" w:rsidTr="00F059ED">
              <w:trPr>
                <w:trHeight w:val="454"/>
              </w:trPr>
              <w:tc>
                <w:tcPr>
                  <w:tcW w:w="8588" w:type="dxa"/>
                  <w:gridSpan w:val="6"/>
                  <w:tcBorders>
                    <w:top w:val="single" w:sz="4" w:space="0" w:color="808080" w:themeColor="background1" w:themeShade="80"/>
                  </w:tcBorders>
                </w:tcPr>
                <w:p w14:paraId="32D27DF3" w14:textId="0CEC12DB" w:rsidR="00513DCF" w:rsidRPr="000A2252" w:rsidRDefault="00513DCF" w:rsidP="00F059E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>Nome do responsável pela inscrição</w:t>
                  </w:r>
                  <w:r w:rsidR="00F059ED">
                    <w:rPr>
                      <w:rFonts w:ascii="Arial" w:hAnsi="Arial" w:cs="Arial"/>
                      <w:szCs w:val="24"/>
                    </w:rPr>
                    <w:t xml:space="preserve">                                            Telefone</w:t>
                  </w:r>
                </w:p>
              </w:tc>
              <w:tc>
                <w:tcPr>
                  <w:tcW w:w="285" w:type="dxa"/>
                </w:tcPr>
                <w:p w14:paraId="503693CA" w14:textId="77777777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14:paraId="58D09548" w14:textId="402C3880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513DCF" w:rsidRPr="000A2252" w14:paraId="5F025B78" w14:textId="77777777" w:rsidTr="00F059ED">
              <w:trPr>
                <w:trHeight w:val="397"/>
              </w:trPr>
              <w:tc>
                <w:tcPr>
                  <w:tcW w:w="10121" w:type="dxa"/>
                  <w:gridSpan w:val="11"/>
                  <w:tcBorders>
                    <w:top w:val="single" w:sz="24" w:space="0" w:color="1F497D" w:themeColor="text2"/>
                    <w:bottom w:val="single" w:sz="24" w:space="0" w:color="1F497D" w:themeColor="text2"/>
                  </w:tcBorders>
                  <w:shd w:val="clear" w:color="auto" w:fill="F2F2F2" w:themeFill="background1" w:themeFillShade="F2"/>
                  <w:vAlign w:val="center"/>
                </w:tcPr>
                <w:p w14:paraId="5B7628A6" w14:textId="101DB8A1" w:rsidR="00513DCF" w:rsidRPr="000A2252" w:rsidRDefault="00513DCF" w:rsidP="00513DCF">
                  <w:pPr>
                    <w:pStyle w:val="TextoemNegritoAzul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>Informações da Empresa</w:t>
                  </w:r>
                </w:p>
              </w:tc>
            </w:tr>
            <w:tr w:rsidR="00513DCF" w:rsidRPr="000A2252" w14:paraId="45029BF8" w14:textId="77777777" w:rsidTr="00F059ED">
              <w:trPr>
                <w:trHeight w:val="57"/>
              </w:trPr>
              <w:tc>
                <w:tcPr>
                  <w:tcW w:w="10121" w:type="dxa"/>
                  <w:gridSpan w:val="11"/>
                  <w:tcBorders>
                    <w:top w:val="single" w:sz="24" w:space="0" w:color="1F497D" w:themeColor="text2"/>
                  </w:tcBorders>
                </w:tcPr>
                <w:p w14:paraId="787BEB66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513DCF" w:rsidRPr="000A2252" w14:paraId="03304045" w14:textId="77777777" w:rsidTr="00F059ED">
              <w:trPr>
                <w:trHeight w:val="414"/>
              </w:trPr>
              <w:tc>
                <w:tcPr>
                  <w:tcW w:w="5525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102652F0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92" w:type="dxa"/>
                  <w:gridSpan w:val="2"/>
                </w:tcPr>
                <w:p w14:paraId="29486C7F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926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5A771D86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60" w:type="dxa"/>
                  <w:gridSpan w:val="2"/>
                </w:tcPr>
                <w:p w14:paraId="26B49245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8" w:type="dxa"/>
                  <w:tcBorders>
                    <w:bottom w:val="single" w:sz="4" w:space="0" w:color="808080" w:themeColor="background1" w:themeShade="80"/>
                  </w:tcBorders>
                </w:tcPr>
                <w:p w14:paraId="785C2CD1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513DCF" w:rsidRPr="000A2252" w14:paraId="56A5B3F2" w14:textId="77777777" w:rsidTr="00F059ED">
              <w:trPr>
                <w:trHeight w:val="346"/>
              </w:trPr>
              <w:tc>
                <w:tcPr>
                  <w:tcW w:w="6105" w:type="dxa"/>
                  <w:gridSpan w:val="4"/>
                </w:tcPr>
                <w:p w14:paraId="6D1E51BC" w14:textId="5F40B840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>Nome da Empresa</w:t>
                  </w:r>
                </w:p>
              </w:tc>
              <w:tc>
                <w:tcPr>
                  <w:tcW w:w="3223" w:type="dxa"/>
                  <w:gridSpan w:val="5"/>
                </w:tcPr>
                <w:p w14:paraId="3F327BC1" w14:textId="77777777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793" w:type="dxa"/>
                  <w:gridSpan w:val="2"/>
                  <w:tcBorders>
                    <w:top w:val="single" w:sz="4" w:space="0" w:color="808080" w:themeColor="background1" w:themeShade="80"/>
                  </w:tcBorders>
                </w:tcPr>
                <w:p w14:paraId="0EC27F98" w14:textId="77777777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513DCF" w:rsidRPr="000A2252" w14:paraId="34C8A129" w14:textId="77777777" w:rsidTr="00F059ED">
              <w:trPr>
                <w:trHeight w:val="414"/>
              </w:trPr>
              <w:tc>
                <w:tcPr>
                  <w:tcW w:w="10121" w:type="dxa"/>
                  <w:gridSpan w:val="11"/>
                  <w:tcBorders>
                    <w:bottom w:val="single" w:sz="4" w:space="0" w:color="808080" w:themeColor="background1" w:themeShade="80"/>
                  </w:tcBorders>
                </w:tcPr>
                <w:p w14:paraId="2DF540ED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513DCF" w:rsidRPr="000A2252" w14:paraId="6FD6879B" w14:textId="77777777" w:rsidTr="00F059ED">
              <w:trPr>
                <w:trHeight w:val="346"/>
              </w:trPr>
              <w:tc>
                <w:tcPr>
                  <w:tcW w:w="10121" w:type="dxa"/>
                  <w:gridSpan w:val="11"/>
                  <w:tcBorders>
                    <w:top w:val="single" w:sz="4" w:space="0" w:color="808080" w:themeColor="background1" w:themeShade="80"/>
                  </w:tcBorders>
                </w:tcPr>
                <w:p w14:paraId="0FDB6C4D" w14:textId="77777777" w:rsidR="00513DCF" w:rsidRPr="000A2252" w:rsidRDefault="00B0483C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-181676382"/>
                      <w:placeholder>
                        <w:docPart w:val="70994F45F4D5415B81FC3FF306736E73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513DCF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Endereço</w:t>
                      </w:r>
                    </w:sdtContent>
                  </w:sdt>
                </w:p>
              </w:tc>
            </w:tr>
            <w:tr w:rsidR="00513DCF" w:rsidRPr="000A2252" w14:paraId="7C241480" w14:textId="77777777" w:rsidTr="00F059ED">
              <w:trPr>
                <w:trHeight w:val="346"/>
              </w:trPr>
              <w:tc>
                <w:tcPr>
                  <w:tcW w:w="5525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141D4A02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92" w:type="dxa"/>
                  <w:gridSpan w:val="2"/>
                </w:tcPr>
                <w:p w14:paraId="42ACFC94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926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0162890B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60" w:type="dxa"/>
                  <w:gridSpan w:val="2"/>
                </w:tcPr>
                <w:p w14:paraId="3C302537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8" w:type="dxa"/>
                  <w:tcBorders>
                    <w:bottom w:val="single" w:sz="4" w:space="0" w:color="808080" w:themeColor="background1" w:themeShade="80"/>
                  </w:tcBorders>
                </w:tcPr>
                <w:p w14:paraId="1E108DFE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513DCF" w:rsidRPr="000A2252" w14:paraId="47C57F54" w14:textId="77777777" w:rsidTr="00F059ED">
              <w:trPr>
                <w:trHeight w:val="346"/>
              </w:trPr>
              <w:tc>
                <w:tcPr>
                  <w:tcW w:w="5525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14:paraId="0F335A6E" w14:textId="77777777" w:rsidR="00513DCF" w:rsidRPr="000A2252" w:rsidRDefault="00B0483C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-1148971649"/>
                      <w:placeholder>
                        <w:docPart w:val="F582D9D8B2EF4B55B5DCCFE4DC4E416A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513DCF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Cidade</w:t>
                      </w:r>
                    </w:sdtContent>
                  </w:sdt>
                </w:p>
              </w:tc>
              <w:tc>
                <w:tcPr>
                  <w:tcW w:w="692" w:type="dxa"/>
                  <w:gridSpan w:val="2"/>
                </w:tcPr>
                <w:p w14:paraId="4020DF0A" w14:textId="77777777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2926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14:paraId="48195B7F" w14:textId="77777777" w:rsidR="00513DCF" w:rsidRPr="000A2252" w:rsidRDefault="00B0483C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1167049310"/>
                      <w:placeholder>
                        <w:docPart w:val="5DF481AB7B2A42429D4770952FC3FA83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513DCF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Estado.</w:t>
                      </w:r>
                    </w:sdtContent>
                  </w:sdt>
                </w:p>
              </w:tc>
              <w:tc>
                <w:tcPr>
                  <w:tcW w:w="260" w:type="dxa"/>
                  <w:gridSpan w:val="2"/>
                </w:tcPr>
                <w:p w14:paraId="0FD80150" w14:textId="77777777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808080" w:themeColor="background1" w:themeShade="80"/>
                  </w:tcBorders>
                </w:tcPr>
                <w:p w14:paraId="6CB71C4C" w14:textId="77777777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513DCF" w:rsidRPr="000A2252" w14:paraId="22CEE71D" w14:textId="77777777" w:rsidTr="00F059ED">
              <w:trPr>
                <w:trHeight w:val="346"/>
              </w:trPr>
              <w:tc>
                <w:tcPr>
                  <w:tcW w:w="10121" w:type="dxa"/>
                  <w:gridSpan w:val="11"/>
                  <w:tcBorders>
                    <w:bottom w:val="single" w:sz="4" w:space="0" w:color="808080" w:themeColor="background1" w:themeShade="80"/>
                  </w:tcBorders>
                </w:tcPr>
                <w:p w14:paraId="7EB28CC2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513DCF" w:rsidRPr="000A2252" w14:paraId="68946246" w14:textId="77777777" w:rsidTr="00F059ED">
              <w:trPr>
                <w:trHeight w:val="346"/>
              </w:trPr>
              <w:tc>
                <w:tcPr>
                  <w:tcW w:w="10121" w:type="dxa"/>
                  <w:gridSpan w:val="11"/>
                  <w:tcBorders>
                    <w:top w:val="single" w:sz="4" w:space="0" w:color="808080" w:themeColor="background1" w:themeShade="80"/>
                  </w:tcBorders>
                </w:tcPr>
                <w:p w14:paraId="76850817" w14:textId="55266F23" w:rsidR="00513DCF" w:rsidRPr="000A2252" w:rsidRDefault="00F059ED" w:rsidP="00F059E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>CNPJ:</w:t>
                  </w:r>
                  <w:r>
                    <w:rPr>
                      <w:rFonts w:ascii="Arial" w:hAnsi="Arial" w:cs="Arial"/>
                      <w:szCs w:val="24"/>
                    </w:rPr>
                    <w:t xml:space="preserve">                                                                                  </w:t>
                  </w:r>
                  <w:r w:rsidRPr="000A2252">
                    <w:rPr>
                      <w:rFonts w:ascii="Arial" w:hAnsi="Arial" w:cs="Arial"/>
                      <w:b w:val="0"/>
                      <w:szCs w:val="24"/>
                    </w:rPr>
                    <w:t>Data da</w:t>
                  </w:r>
                  <w:r w:rsidRPr="000A2252">
                    <w:rPr>
                      <w:rFonts w:ascii="Arial" w:hAnsi="Arial" w:cs="Arial"/>
                      <w:szCs w:val="24"/>
                    </w:rPr>
                    <w:t xml:space="preserve"> Fundação:</w:t>
                  </w:r>
                </w:p>
              </w:tc>
            </w:tr>
            <w:tr w:rsidR="00513DCF" w:rsidRPr="000A2252" w14:paraId="64910DDB" w14:textId="77777777" w:rsidTr="00FE09F6">
              <w:trPr>
                <w:trHeight w:val="319"/>
              </w:trPr>
              <w:tc>
                <w:tcPr>
                  <w:tcW w:w="8588" w:type="dxa"/>
                  <w:gridSpan w:val="6"/>
                  <w:tcBorders>
                    <w:bottom w:val="single" w:sz="4" w:space="0" w:color="808080" w:themeColor="background1" w:themeShade="80"/>
                  </w:tcBorders>
                </w:tcPr>
                <w:p w14:paraId="1F8B0474" w14:textId="3E82700D" w:rsidR="00513DCF" w:rsidRPr="000A2252" w:rsidRDefault="00513DCF" w:rsidP="00513DCF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5" w:type="dxa"/>
                </w:tcPr>
                <w:p w14:paraId="333694A2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4FF0D10F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513DCF" w:rsidRPr="000A2252" w14:paraId="1FB03698" w14:textId="77777777" w:rsidTr="00F059ED">
              <w:trPr>
                <w:trHeight w:val="346"/>
              </w:trPr>
              <w:tc>
                <w:tcPr>
                  <w:tcW w:w="8588" w:type="dxa"/>
                  <w:gridSpan w:val="6"/>
                  <w:tcBorders>
                    <w:top w:val="single" w:sz="4" w:space="0" w:color="808080" w:themeColor="background1" w:themeShade="80"/>
                  </w:tcBorders>
                </w:tcPr>
                <w:tbl>
                  <w:tblPr>
                    <w:tblStyle w:val="Tabelacomgrade"/>
                    <w:tblW w:w="989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28" w:type="dxa"/>
                    </w:tblCellMar>
                    <w:tblLook w:val="0620" w:firstRow="1" w:lastRow="0" w:firstColumn="0" w:lastColumn="0" w:noHBand="1" w:noVBand="1"/>
                  </w:tblPr>
                  <w:tblGrid>
                    <w:gridCol w:w="4893"/>
                    <w:gridCol w:w="5004"/>
                  </w:tblGrid>
                  <w:tr w:rsidR="00513DCF" w:rsidRPr="000A2252" w14:paraId="0254E5F0" w14:textId="77777777" w:rsidTr="00F059ED">
                    <w:trPr>
                      <w:trHeight w:val="346"/>
                    </w:trPr>
                    <w:tc>
                      <w:tcPr>
                        <w:tcW w:w="9897" w:type="dxa"/>
                        <w:gridSpan w:val="2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2BCD697F" w14:textId="77777777" w:rsidR="00513DCF" w:rsidRPr="000A2252" w:rsidRDefault="00513DCF" w:rsidP="00F059ED">
                        <w:pPr>
                          <w:pStyle w:val="TextoemNegrito"/>
                          <w:rPr>
                            <w:rFonts w:ascii="Arial" w:hAnsi="Arial" w:cs="Arial"/>
                            <w:szCs w:val="24"/>
                          </w:rPr>
                        </w:pPr>
                        <w:r w:rsidRPr="000A2252">
                          <w:rPr>
                            <w:rFonts w:ascii="Arial" w:hAnsi="Arial" w:cs="Arial"/>
                            <w:szCs w:val="24"/>
                          </w:rPr>
                          <w:t>Nome do responsável pelo produto</w:t>
                        </w:r>
                      </w:p>
                    </w:tc>
                  </w:tr>
                  <w:tr w:rsidR="00513DCF" w:rsidRPr="000A2252" w14:paraId="0FF72F63" w14:textId="77777777" w:rsidTr="00220AEC">
                    <w:trPr>
                      <w:gridAfter w:val="1"/>
                      <w:wAfter w:w="5004" w:type="dxa"/>
                      <w:trHeight w:val="105"/>
                    </w:trPr>
                    <w:tc>
                      <w:tcPr>
                        <w:tcW w:w="489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0E05CF87" w14:textId="77777777" w:rsidR="00513DCF" w:rsidRPr="000A2252" w:rsidRDefault="00513DCF" w:rsidP="00513DCF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13DCF" w:rsidRPr="000A2252" w14:paraId="222D0D5F" w14:textId="77777777" w:rsidTr="00F059ED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18E19C12" w14:textId="1F95F262" w:rsidR="00513DCF" w:rsidRPr="000A2252" w:rsidRDefault="00513DCF" w:rsidP="00F059ED">
                        <w:pPr>
                          <w:pStyle w:val="TextoemNegrito"/>
                          <w:rPr>
                            <w:rFonts w:ascii="Arial" w:hAnsi="Arial" w:cs="Arial"/>
                            <w:szCs w:val="24"/>
                          </w:rPr>
                        </w:pPr>
                        <w:r w:rsidRPr="000A2252">
                          <w:rPr>
                            <w:rFonts w:ascii="Arial" w:hAnsi="Arial" w:cs="Arial"/>
                            <w:szCs w:val="24"/>
                          </w:rPr>
                          <w:t xml:space="preserve">Telefone e </w:t>
                        </w:r>
                        <w:r w:rsidR="00F059ED" w:rsidRPr="000A2252">
                          <w:rPr>
                            <w:rFonts w:ascii="Arial" w:hAnsi="Arial" w:cs="Arial"/>
                            <w:szCs w:val="24"/>
                          </w:rPr>
                          <w:t>e-mail</w:t>
                        </w:r>
                      </w:p>
                    </w:tc>
                  </w:tr>
                  <w:tr w:rsidR="00513DCF" w:rsidRPr="000A2252" w14:paraId="417300CB" w14:textId="77777777" w:rsidTr="00F059ED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3566BD25" w14:textId="77777777" w:rsidR="00513DCF" w:rsidRPr="000A2252" w:rsidRDefault="00513DCF" w:rsidP="00513DCF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13DCF" w:rsidRPr="000A2252" w14:paraId="30EB7716" w14:textId="77777777" w:rsidTr="00F059ED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73F2491B" w14:textId="77777777" w:rsidR="00513DCF" w:rsidRPr="000A2252" w:rsidRDefault="00513DCF" w:rsidP="00FE09F6">
                        <w:pPr>
                          <w:pStyle w:val="TextoemNegrito"/>
                          <w:rPr>
                            <w:rFonts w:ascii="Arial" w:hAnsi="Arial" w:cs="Arial"/>
                            <w:szCs w:val="24"/>
                          </w:rPr>
                        </w:pPr>
                        <w:r w:rsidRPr="000A2252">
                          <w:rPr>
                            <w:rFonts w:ascii="Arial" w:hAnsi="Arial" w:cs="Arial"/>
                            <w:szCs w:val="24"/>
                          </w:rPr>
                          <w:t>Nome do responsável pelo financeiro</w:t>
                        </w:r>
                      </w:p>
                    </w:tc>
                  </w:tr>
                  <w:tr w:rsidR="00513DCF" w:rsidRPr="000A2252" w14:paraId="5DED60EE" w14:textId="77777777" w:rsidTr="00F059ED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54445E95" w14:textId="77777777" w:rsidR="00513DCF" w:rsidRPr="000A2252" w:rsidRDefault="00513DCF" w:rsidP="00513DCF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13DCF" w:rsidRPr="000A2252" w14:paraId="4FC721AD" w14:textId="77777777" w:rsidTr="00F059ED">
                    <w:trPr>
                      <w:gridAfter w:val="1"/>
                      <w:wAfter w:w="5004" w:type="dxa"/>
                      <w:trHeight w:val="346"/>
                    </w:trPr>
                    <w:tc>
                      <w:tcPr>
                        <w:tcW w:w="489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76AC6C64" w14:textId="72C71589" w:rsidR="00513DCF" w:rsidRPr="000A2252" w:rsidRDefault="00513DCF" w:rsidP="00513DCF">
                        <w:pPr>
                          <w:pStyle w:val="TextoemNegrito"/>
                          <w:jc w:val="center"/>
                          <w:rPr>
                            <w:rFonts w:ascii="Arial" w:hAnsi="Arial" w:cs="Arial"/>
                            <w:szCs w:val="24"/>
                          </w:rPr>
                        </w:pPr>
                        <w:r w:rsidRPr="000A2252">
                          <w:rPr>
                            <w:rFonts w:ascii="Arial" w:hAnsi="Arial" w:cs="Arial"/>
                            <w:szCs w:val="24"/>
                          </w:rPr>
                          <w:t xml:space="preserve">Telefone e </w:t>
                        </w:r>
                        <w:r w:rsidR="00F059ED" w:rsidRPr="000A2252">
                          <w:rPr>
                            <w:rFonts w:ascii="Arial" w:hAnsi="Arial" w:cs="Arial"/>
                            <w:szCs w:val="24"/>
                          </w:rPr>
                          <w:t>E-mail</w:t>
                        </w:r>
                      </w:p>
                    </w:tc>
                  </w:tr>
                </w:tbl>
                <w:p w14:paraId="2563D2AD" w14:textId="77777777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285" w:type="dxa"/>
                </w:tcPr>
                <w:p w14:paraId="0195EEC0" w14:textId="77777777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14:paraId="6FF4DC31" w14:textId="77777777" w:rsidR="00513DCF" w:rsidRPr="000A2252" w:rsidRDefault="00513DCF" w:rsidP="00513DCF">
                  <w:pPr>
                    <w:pStyle w:val="TextoemNegri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513DCF" w:rsidRPr="000A2252" w14:paraId="19EFC063" w14:textId="77777777" w:rsidTr="00F059ED">
              <w:trPr>
                <w:trHeight w:val="346"/>
              </w:trPr>
              <w:tc>
                <w:tcPr>
                  <w:tcW w:w="8588" w:type="dxa"/>
                  <w:gridSpan w:val="6"/>
                  <w:tcBorders>
                    <w:bottom w:val="single" w:sz="4" w:space="0" w:color="808080" w:themeColor="background1" w:themeShade="80"/>
                  </w:tcBorders>
                </w:tcPr>
                <w:p w14:paraId="462B2EB9" w14:textId="77777777" w:rsidR="00513DCF" w:rsidRPr="00912C7C" w:rsidRDefault="00513DCF" w:rsidP="00513DCF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01AC5051" w14:textId="77777777" w:rsidR="00513DCF" w:rsidRPr="00912C7C" w:rsidRDefault="00513DCF" w:rsidP="00513DCF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4A91F67C" w14:textId="77777777" w:rsidR="00513DCF" w:rsidRPr="00912C7C" w:rsidRDefault="00513DCF" w:rsidP="00513DCF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7C6A8381" w14:textId="77777777" w:rsidR="00513DCF" w:rsidRPr="00912C7C" w:rsidRDefault="00513DCF" w:rsidP="00513DCF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______________________________________________________________</w:t>
                  </w:r>
                </w:p>
                <w:p w14:paraId="52A271A7" w14:textId="389B7AD8" w:rsidR="00FE09F6" w:rsidRDefault="00FE09F6" w:rsidP="00FE09F6">
                  <w:pPr>
                    <w:pBdr>
                      <w:bottom w:val="single" w:sz="12" w:space="1" w:color="auto"/>
                    </w:pBd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912C7C">
                    <w:rPr>
                      <w:rFonts w:ascii="Arial" w:hAnsi="Arial" w:cs="Arial"/>
                      <w:b/>
                      <w:sz w:val="24"/>
                      <w:szCs w:val="24"/>
                    </w:rPr>
                    <w:t>Nome da Fragrância 1</w:t>
                  </w:r>
                </w:p>
                <w:p w14:paraId="3FC47122" w14:textId="6E34F5D2" w:rsidR="00FE09F6" w:rsidRDefault="00FE09F6" w:rsidP="00FE09F6">
                  <w:pPr>
                    <w:pBdr>
                      <w:bottom w:val="single" w:sz="12" w:space="1" w:color="auto"/>
                    </w:pBd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00C77CA4" w14:textId="77777777" w:rsidR="00FE09F6" w:rsidRDefault="00FE09F6" w:rsidP="00FE09F6">
                  <w:pPr>
                    <w:pBdr>
                      <w:bottom w:val="single" w:sz="12" w:space="1" w:color="auto"/>
                    </w:pBd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112E4F0E" w14:textId="77777777" w:rsidR="00FE09F6" w:rsidRDefault="00FE09F6" w:rsidP="00FE09F6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912C7C">
                    <w:rPr>
                      <w:rFonts w:ascii="Arial" w:hAnsi="Arial" w:cs="Arial"/>
                      <w:b/>
                      <w:sz w:val="24"/>
                      <w:szCs w:val="24"/>
                    </w:rPr>
                    <w:t>Nome da Fragrância 2</w:t>
                  </w:r>
                </w:p>
                <w:p w14:paraId="6B9FC784" w14:textId="24225593" w:rsidR="00FE09F6" w:rsidRPr="00912C7C" w:rsidRDefault="00FE09F6" w:rsidP="00FE09F6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5" w:type="dxa"/>
                </w:tcPr>
                <w:p w14:paraId="6BB6151A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435473EA" w14:textId="77777777" w:rsidR="00513DCF" w:rsidRPr="000A2252" w:rsidRDefault="00513DCF" w:rsidP="00513DC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1DB44A6B" w14:textId="77777777" w:rsidR="00513DCF" w:rsidRDefault="00513DCF" w:rsidP="00513DC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897A40B" w14:textId="5C641AC4" w:rsidR="00513DCF" w:rsidRPr="000A2252" w:rsidRDefault="00513DCF" w:rsidP="00513DCF">
            <w:pPr>
              <w:rPr>
                <w:rFonts w:ascii="Arial" w:hAnsi="Arial" w:cs="Arial"/>
                <w:sz w:val="24"/>
                <w:szCs w:val="24"/>
              </w:rPr>
            </w:pPr>
            <w:r w:rsidRPr="00912C7C">
              <w:rPr>
                <w:rFonts w:ascii="Arial" w:hAnsi="Arial" w:cs="Arial"/>
                <w:b/>
                <w:sz w:val="24"/>
                <w:szCs w:val="24"/>
              </w:rPr>
              <w:t xml:space="preserve">Storytelling da Fragrância </w:t>
            </w:r>
            <w:r w:rsidR="00F059ED" w:rsidRPr="00912C7C">
              <w:rPr>
                <w:rFonts w:ascii="Arial" w:hAnsi="Arial" w:cs="Arial"/>
                <w:b/>
                <w:sz w:val="24"/>
                <w:szCs w:val="24"/>
              </w:rPr>
              <w:t>1 (</w:t>
            </w:r>
            <w:r w:rsidRPr="00912C7C">
              <w:rPr>
                <w:rFonts w:ascii="Arial" w:hAnsi="Arial" w:cs="Arial"/>
                <w:b/>
                <w:sz w:val="24"/>
                <w:szCs w:val="24"/>
              </w:rPr>
              <w:t>descreva com no mínimo 1500 caracteres e no máximo 2.500 caracteres).</w:t>
            </w:r>
            <w:r w:rsidRPr="000A2252">
              <w:rPr>
                <w:rFonts w:ascii="Arial" w:hAnsi="Arial" w:cs="Arial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5C7D042C" w14:textId="77777777" w:rsidR="00513DCF" w:rsidRPr="000A2252" w:rsidRDefault="00513DCF" w:rsidP="00513DC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7710EE" w14:textId="46D1569F" w:rsidR="00FE09F6" w:rsidRDefault="00513DCF" w:rsidP="00513DCF">
            <w:pPr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912C7C">
              <w:rPr>
                <w:rFonts w:ascii="Arial" w:hAnsi="Arial" w:cs="Arial"/>
                <w:b/>
                <w:sz w:val="24"/>
                <w:szCs w:val="24"/>
              </w:rPr>
              <w:t xml:space="preserve">Storytelling da Fragrância </w:t>
            </w: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912C7C">
              <w:rPr>
                <w:rFonts w:ascii="Arial" w:hAnsi="Arial" w:cs="Arial"/>
                <w:b/>
                <w:sz w:val="24"/>
                <w:szCs w:val="24"/>
              </w:rPr>
              <w:t xml:space="preserve"> (descreva com no mínimo 1500 caracteres e no máximo 2.500 caracteres)</w:t>
            </w:r>
          </w:p>
          <w:p w14:paraId="43160571" w14:textId="762AC397" w:rsidR="00513DCF" w:rsidRDefault="00513DCF" w:rsidP="00513DCF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0A2252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B0483C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19E6A6B" w14:textId="4F22574D" w:rsidR="00B0483C" w:rsidRDefault="00B0483C" w:rsidP="00513DCF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</w:t>
            </w:r>
          </w:p>
          <w:p w14:paraId="3EDBAAC0" w14:textId="77777777" w:rsidR="00513DCF" w:rsidRDefault="00513DCF" w:rsidP="00513DC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325468" w14:textId="77777777" w:rsidR="00513DCF" w:rsidRPr="000A2252" w:rsidRDefault="00513DCF" w:rsidP="00513DCF">
            <w:pPr>
              <w:rPr>
                <w:rFonts w:ascii="Arial" w:hAnsi="Arial" w:cs="Arial"/>
                <w:sz w:val="24"/>
                <w:szCs w:val="24"/>
              </w:rPr>
            </w:pPr>
            <w:r w:rsidRPr="00912C7C">
              <w:rPr>
                <w:rFonts w:ascii="Arial" w:hAnsi="Arial" w:cs="Arial"/>
                <w:b/>
                <w:sz w:val="24"/>
                <w:szCs w:val="24"/>
              </w:rPr>
              <w:t>Descrição Olfativa da Fragr</w:t>
            </w:r>
            <w:r>
              <w:rPr>
                <w:rFonts w:ascii="Arial" w:hAnsi="Arial" w:cs="Arial"/>
                <w:b/>
                <w:sz w:val="24"/>
                <w:szCs w:val="24"/>
              </w:rPr>
              <w:t>â</w:t>
            </w:r>
            <w:r w:rsidRPr="00912C7C">
              <w:rPr>
                <w:rFonts w:ascii="Arial" w:hAnsi="Arial" w:cs="Arial"/>
                <w:b/>
                <w:sz w:val="24"/>
                <w:szCs w:val="24"/>
              </w:rPr>
              <w:t xml:space="preserve">ncia 1 </w:t>
            </w:r>
            <w:r w:rsidRPr="000A2252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1DCC64B" w14:textId="77777777" w:rsidR="00513DCF" w:rsidRPr="000A2252" w:rsidRDefault="00513DCF" w:rsidP="00513DC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AFDAAE" w14:textId="77777777" w:rsidR="00513DCF" w:rsidRDefault="00513DCF" w:rsidP="00513DC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64F7DE" w14:textId="77777777" w:rsidR="00513DCF" w:rsidRDefault="00513DCF" w:rsidP="00513DC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12C7C">
              <w:rPr>
                <w:rFonts w:ascii="Arial" w:hAnsi="Arial" w:cs="Arial"/>
                <w:b/>
                <w:sz w:val="24"/>
                <w:szCs w:val="24"/>
              </w:rPr>
              <w:t>Descrição Olfativa da Fragr</w:t>
            </w:r>
            <w:r>
              <w:rPr>
                <w:rFonts w:ascii="Arial" w:hAnsi="Arial" w:cs="Arial"/>
                <w:b/>
                <w:sz w:val="24"/>
                <w:szCs w:val="24"/>
              </w:rPr>
              <w:t>â</w:t>
            </w:r>
            <w:r w:rsidRPr="00912C7C">
              <w:rPr>
                <w:rFonts w:ascii="Arial" w:hAnsi="Arial" w:cs="Arial"/>
                <w:b/>
                <w:sz w:val="24"/>
                <w:szCs w:val="24"/>
              </w:rPr>
              <w:t xml:space="preserve">ncia </w:t>
            </w: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  <w:p w14:paraId="3E65B992" w14:textId="7486A6E2" w:rsidR="00B0483C" w:rsidRDefault="00513DCF" w:rsidP="00B0483C">
            <w:pPr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3CA75EA" w14:textId="77777777" w:rsidR="00B0483C" w:rsidRDefault="00B0483C" w:rsidP="00513DCF">
            <w:pPr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3D0411AC" w14:textId="2912A33A" w:rsidR="00513DCF" w:rsidRDefault="00B0483C" w:rsidP="00513DC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</w:t>
            </w:r>
            <w:bookmarkStart w:id="0" w:name="_GoBack"/>
            <w:bookmarkEnd w:id="0"/>
            <w:r w:rsidR="00513DCF" w:rsidRPr="00513DCF">
              <w:rPr>
                <w:rFonts w:ascii="Arial" w:hAnsi="Arial" w:cs="Arial"/>
                <w:b/>
                <w:sz w:val="24"/>
                <w:szCs w:val="24"/>
              </w:rPr>
              <w:t>, telefone e E-mail do Perfumista da Fragrância 1</w:t>
            </w:r>
          </w:p>
          <w:p w14:paraId="4C4C3310" w14:textId="77777777" w:rsidR="00513DCF" w:rsidRDefault="00513DCF" w:rsidP="00513DC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A3E263" w14:textId="77777777" w:rsidR="00513DCF" w:rsidRDefault="00513DCF" w:rsidP="00513DC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972AD4D" w14:textId="746B2BF3" w:rsidR="00513DCF" w:rsidRDefault="00513DCF" w:rsidP="00513DC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___________________________________________________________________________</w:t>
            </w:r>
          </w:p>
          <w:p w14:paraId="39DABD30" w14:textId="77777777" w:rsidR="00513DCF" w:rsidRDefault="00513DCF" w:rsidP="00513DC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Nome, telefone e E-mail do Perfumista da Fragrância 2</w:t>
            </w:r>
          </w:p>
          <w:p w14:paraId="576E634B" w14:textId="77777777" w:rsidR="00220AEC" w:rsidRDefault="00220AEC" w:rsidP="00513DC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CB67134" w14:textId="4B124ABD" w:rsidR="00220AEC" w:rsidRPr="00513DCF" w:rsidRDefault="00220AEC" w:rsidP="00220AEC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0" w:type="pct"/>
            <w:shd w:val="clear" w:color="auto" w:fill="auto"/>
          </w:tcPr>
          <w:p w14:paraId="1E2199AE" w14:textId="77777777" w:rsidR="00513DCF" w:rsidRPr="000A2252" w:rsidRDefault="00513DCF" w:rsidP="00513DC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9BA60CB" w14:textId="77777777" w:rsidR="00463B35" w:rsidRPr="007156BB" w:rsidRDefault="00463B35" w:rsidP="00524D35">
      <w:pPr>
        <w:rPr>
          <w:rFonts w:ascii="Arial" w:hAnsi="Arial" w:cs="Arial"/>
          <w:sz w:val="24"/>
          <w:szCs w:val="24"/>
        </w:rPr>
      </w:pPr>
    </w:p>
    <w:sectPr w:rsidR="00463B35" w:rsidRPr="007156BB" w:rsidSect="003C7F79">
      <w:headerReference w:type="default" r:id="rId11"/>
      <w:footerReference w:type="default" r:id="rId12"/>
      <w:pgSz w:w="11906" w:h="16838" w:code="9"/>
      <w:pgMar w:top="1729" w:right="567" w:bottom="1729" w:left="567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F1628" w14:textId="77777777" w:rsidR="00F059ED" w:rsidRDefault="00F059ED" w:rsidP="00CF31BB">
      <w:r>
        <w:separator/>
      </w:r>
    </w:p>
  </w:endnote>
  <w:endnote w:type="continuationSeparator" w:id="0">
    <w:p w14:paraId="2798A3AB" w14:textId="77777777" w:rsidR="00F059ED" w:rsidRDefault="00F059ED" w:rsidP="00CF31BB">
      <w:r>
        <w:continuationSeparator/>
      </w:r>
    </w:p>
  </w:endnote>
  <w:endnote w:type="continuationNotice" w:id="1">
    <w:p w14:paraId="518DD5B9" w14:textId="77777777" w:rsidR="00904D22" w:rsidRDefault="00904D2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3501"/>
      <w:gridCol w:w="3478"/>
      <w:gridCol w:w="3793"/>
    </w:tblGrid>
    <w:tr w:rsidR="00F059ED" w:rsidRPr="009F4149" w14:paraId="38186FE6" w14:textId="77777777" w:rsidTr="009F4149">
      <w:trPr>
        <w:trHeight w:val="288"/>
      </w:trPr>
      <w:tc>
        <w:tcPr>
          <w:tcW w:w="3596" w:type="dxa"/>
          <w:shd w:val="clear" w:color="auto" w:fill="auto"/>
          <w:vAlign w:val="center"/>
        </w:tcPr>
        <w:p w14:paraId="2865AC83" w14:textId="77777777" w:rsidR="00F059ED" w:rsidRPr="009F4149" w:rsidRDefault="00F059ED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500203A4" wp14:editId="785299FE">
                    <wp:extent cx="154940" cy="201930"/>
                    <wp:effectExtent l="0" t="0" r="0" b="7620"/>
                    <wp:docPr id="1" name="Forma" descr="Ícone de GPS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54940" cy="20193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780" y="0"/>
                                    <a:pt x="0" y="3668"/>
                                    <a:pt x="0" y="8287"/>
                                  </a:cubicBezTo>
                                  <a:cubicBezTo>
                                    <a:pt x="0" y="12906"/>
                                    <a:pt x="10800" y="21600"/>
                                    <a:pt x="10800" y="21600"/>
                                  </a:cubicBezTo>
                                  <a:cubicBezTo>
                                    <a:pt x="10800" y="21600"/>
                                    <a:pt x="21600" y="12906"/>
                                    <a:pt x="21600" y="8287"/>
                                  </a:cubicBezTo>
                                  <a:cubicBezTo>
                                    <a:pt x="21600" y="3804"/>
                                    <a:pt x="16820" y="0"/>
                                    <a:pt x="10800" y="0"/>
                                  </a:cubicBezTo>
                                  <a:close/>
                                  <a:moveTo>
                                    <a:pt x="10800" y="11819"/>
                                  </a:moveTo>
                                  <a:cubicBezTo>
                                    <a:pt x="8144" y="11819"/>
                                    <a:pt x="5843" y="10189"/>
                                    <a:pt x="5843" y="8015"/>
                                  </a:cubicBezTo>
                                  <a:cubicBezTo>
                                    <a:pt x="5843" y="5977"/>
                                    <a:pt x="7967" y="4211"/>
                                    <a:pt x="10800" y="4211"/>
                                  </a:cubicBezTo>
                                  <a:cubicBezTo>
                                    <a:pt x="13456" y="4211"/>
                                    <a:pt x="15757" y="5842"/>
                                    <a:pt x="15757" y="8015"/>
                                  </a:cubicBezTo>
                                  <a:cubicBezTo>
                                    <a:pt x="15757" y="10189"/>
                                    <a:pt x="13456" y="11819"/>
                                    <a:pt x="10800" y="1181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txbx>
                            <w:txbxContent>
                              <w:p w14:paraId="0A811EDB" w14:textId="77777777" w:rsidR="00F059ED" w:rsidRDefault="00F059ED" w:rsidP="003071A0"/>
                            </w:txbxContent>
                          </wps:txbx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500203A4" id="Forma" o:spid="_x0000_s1026" alt="Ícone de GPS" style="width:12.2pt;height:15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" adj="-11796480,,5400" path="m10800,c4780,,,3668,,8287v,4619,10800,13313,10800,13313c10800,21600,21600,12906,21600,8287,21600,3804,16820,,10800,xm10800,11819v-2656,,-4957,-1630,-4957,-3804c5843,5977,7967,4211,10800,4211v2656,,4957,1631,4957,3804c15757,10189,13456,11819,10800,11819xe" fillcolor="#1f497d [3215]" stroked="f" strokeweight="1pt">
                    <v:stroke miterlimit="4" joinstyle="miter"/>
                    <v:formulas/>
                    <v:path arrowok="t" o:extrusionok="f" o:connecttype="custom" o:connectlocs="77470,100965;77470,100965;77470,100965;77470,100965" o:connectangles="0,90,180,270" textboxrect="0,0,21600,21600"/>
                    <v:textbox inset="3pt,3pt,3pt,3pt">
                      <w:txbxContent>
                        <w:p w14:paraId="0A811EDB" w14:textId="77777777" w:rsidR="00F059ED" w:rsidRDefault="00F059ED" w:rsidP="003071A0"/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  <w:tc>
        <w:tcPr>
          <w:tcW w:w="3597" w:type="dxa"/>
          <w:shd w:val="clear" w:color="auto" w:fill="auto"/>
          <w:vAlign w:val="center"/>
        </w:tcPr>
        <w:p w14:paraId="5F97DAE1" w14:textId="77777777" w:rsidR="00F059ED" w:rsidRPr="009F4149" w:rsidRDefault="00F059ED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13EAA94D" wp14:editId="2C6DA48C">
                    <wp:extent cx="165100" cy="165100"/>
                    <wp:effectExtent l="0" t="0" r="6350" b="6350"/>
                    <wp:docPr id="7" name="Forma" descr="Ícone de telefone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9637" y="19108"/>
                                  </a:moveTo>
                                  <a:cubicBezTo>
                                    <a:pt x="8640" y="19108"/>
                                    <a:pt x="7809" y="18277"/>
                                    <a:pt x="7809" y="17280"/>
                                  </a:cubicBezTo>
                                  <a:lnTo>
                                    <a:pt x="7809" y="4652"/>
                                  </a:lnTo>
                                  <a:cubicBezTo>
                                    <a:pt x="7809" y="3656"/>
                                    <a:pt x="8640" y="2825"/>
                                    <a:pt x="9637" y="2825"/>
                                  </a:cubicBezTo>
                                  <a:lnTo>
                                    <a:pt x="9637" y="19108"/>
                                  </a:lnTo>
                                  <a:close/>
                                  <a:moveTo>
                                    <a:pt x="13791" y="17945"/>
                                  </a:moveTo>
                                  <a:cubicBezTo>
                                    <a:pt x="13791" y="18609"/>
                                    <a:pt x="13292" y="19108"/>
                                    <a:pt x="12628" y="19108"/>
                                  </a:cubicBezTo>
                                  <a:lnTo>
                                    <a:pt x="10800" y="19108"/>
                                  </a:lnTo>
                                  <a:lnTo>
                                    <a:pt x="10800" y="13791"/>
                                  </a:lnTo>
                                  <a:lnTo>
                                    <a:pt x="12628" y="13791"/>
                                  </a:lnTo>
                                  <a:cubicBezTo>
                                    <a:pt x="13292" y="13791"/>
                                    <a:pt x="13791" y="14289"/>
                                    <a:pt x="13791" y="14954"/>
                                  </a:cubicBezTo>
                                  <a:lnTo>
                                    <a:pt x="13791" y="17945"/>
                                  </a:lnTo>
                                  <a:close/>
                                  <a:moveTo>
                                    <a:pt x="13791" y="6978"/>
                                  </a:moveTo>
                                  <a:cubicBezTo>
                                    <a:pt x="13791" y="7643"/>
                                    <a:pt x="13292" y="8142"/>
                                    <a:pt x="12628" y="8142"/>
                                  </a:cubicBezTo>
                                  <a:lnTo>
                                    <a:pt x="10800" y="8142"/>
                                  </a:lnTo>
                                  <a:lnTo>
                                    <a:pt x="10800" y="2825"/>
                                  </a:lnTo>
                                  <a:lnTo>
                                    <a:pt x="12628" y="2825"/>
                                  </a:lnTo>
                                  <a:cubicBezTo>
                                    <a:pt x="13292" y="2825"/>
                                    <a:pt x="13791" y="3323"/>
                                    <a:pt x="13791" y="3988"/>
                                  </a:cubicBezTo>
                                  <a:lnTo>
                                    <a:pt x="13791" y="69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75D548D4" id="Forma" o:spid="_x0000_s1026" alt="Ícone de telefone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" path="m10800,c4818,,,4819,,10800v,5981,4818,10800,10800,10800c16782,21600,21600,16781,21600,10800,21600,4819,16782,,10800,xm9637,19108v-997,,-1828,-831,-1828,-1828l7809,4652v,-996,831,-1827,1828,-1827l9637,19108xm13791,17945v,664,-499,1163,-1163,1163l10800,19108r,-5317l12628,13791v664,,1163,498,1163,1163l13791,17945xm13791,6978v,665,-499,1164,-1163,1164l10800,8142r,-5317l12628,2825v664,,1163,498,1163,1163l13791,6978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  <w:tc>
        <w:tcPr>
          <w:tcW w:w="3597" w:type="dxa"/>
          <w:shd w:val="clear" w:color="auto" w:fill="auto"/>
          <w:vAlign w:val="center"/>
        </w:tcPr>
        <w:p w14:paraId="5FB4D9E8" w14:textId="77777777" w:rsidR="00F059ED" w:rsidRPr="009F4149" w:rsidRDefault="00F059ED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054E63D5" wp14:editId="2B58951B">
                    <wp:extent cx="165100" cy="165100"/>
                    <wp:effectExtent l="0" t="0" r="6350" b="6350"/>
                    <wp:docPr id="4" name="Forma" descr="Ícone de email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5815" y="7975"/>
                                  </a:moveTo>
                                  <a:lnTo>
                                    <a:pt x="5815" y="14123"/>
                                  </a:lnTo>
                                  <a:cubicBezTo>
                                    <a:pt x="5815" y="14456"/>
                                    <a:pt x="5982" y="14622"/>
                                    <a:pt x="6314" y="14622"/>
                                  </a:cubicBezTo>
                                  <a:lnTo>
                                    <a:pt x="15120" y="14622"/>
                                  </a:lnTo>
                                  <a:cubicBezTo>
                                    <a:pt x="15452" y="14622"/>
                                    <a:pt x="15618" y="14456"/>
                                    <a:pt x="15618" y="14123"/>
                                  </a:cubicBezTo>
                                  <a:lnTo>
                                    <a:pt x="15618" y="7975"/>
                                  </a:lnTo>
                                  <a:lnTo>
                                    <a:pt x="10634" y="11963"/>
                                  </a:lnTo>
                                  <a:lnTo>
                                    <a:pt x="5815" y="7975"/>
                                  </a:lnTo>
                                  <a:close/>
                                  <a:moveTo>
                                    <a:pt x="14123" y="7145"/>
                                  </a:moveTo>
                                  <a:lnTo>
                                    <a:pt x="7477" y="7145"/>
                                  </a:lnTo>
                                  <a:lnTo>
                                    <a:pt x="10800" y="9803"/>
                                  </a:lnTo>
                                  <a:lnTo>
                                    <a:pt x="14123" y="7145"/>
                                  </a:lnTo>
                                  <a:close/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17446" y="14123"/>
                                  </a:moveTo>
                                  <a:cubicBezTo>
                                    <a:pt x="17446" y="15286"/>
                                    <a:pt x="16449" y="16283"/>
                                    <a:pt x="15286" y="16283"/>
                                  </a:cubicBezTo>
                                  <a:lnTo>
                                    <a:pt x="6480" y="16283"/>
                                  </a:lnTo>
                                  <a:cubicBezTo>
                                    <a:pt x="5317" y="16283"/>
                                    <a:pt x="4320" y="15286"/>
                                    <a:pt x="4320" y="14123"/>
                                  </a:cubicBezTo>
                                  <a:lnTo>
                                    <a:pt x="4320" y="7643"/>
                                  </a:lnTo>
                                  <a:cubicBezTo>
                                    <a:pt x="4320" y="6480"/>
                                    <a:pt x="5317" y="5483"/>
                                    <a:pt x="6480" y="5483"/>
                                  </a:cubicBezTo>
                                  <a:lnTo>
                                    <a:pt x="15286" y="5483"/>
                                  </a:lnTo>
                                  <a:cubicBezTo>
                                    <a:pt x="16449" y="5483"/>
                                    <a:pt x="17446" y="6480"/>
                                    <a:pt x="17446" y="7643"/>
                                  </a:cubicBezTo>
                                  <a:lnTo>
                                    <a:pt x="17446" y="14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48895925" id="Forma" o:spid="_x0000_s1026" alt="Ícone de email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" path="m5815,7975r,6148c5815,14456,5982,14622,6314,14622r8806,c15452,14622,15618,14456,15618,14123r,-6148l10634,11963,5815,7975xm14123,7145r-6646,l10800,9803,14123,7145xm10800,c4818,,,4819,,10800v,5981,4818,10800,10800,10800c16782,21600,21600,16781,21600,10800,21600,4819,16782,,10800,xm17446,14123v,1163,-997,2160,-2160,2160l6480,16283v-1163,,-2160,-997,-2160,-2160l4320,7643v,-1163,997,-2160,2160,-2160l15286,5483v1163,,2160,997,2160,2160l17446,14123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</w:tr>
    <w:tr w:rsidR="00F059ED" w:rsidRPr="009F4149" w14:paraId="00F79725" w14:textId="77777777" w:rsidTr="009F4149">
      <w:trPr>
        <w:trHeight w:val="20"/>
      </w:trPr>
      <w:tc>
        <w:tcPr>
          <w:tcW w:w="3596" w:type="dxa"/>
          <w:shd w:val="clear" w:color="auto" w:fill="auto"/>
          <w:vAlign w:val="center"/>
        </w:tcPr>
        <w:p w14:paraId="1C89A37F" w14:textId="77777777" w:rsidR="00F059ED" w:rsidRPr="009F4149" w:rsidRDefault="00F059ED" w:rsidP="009F4149">
          <w:pPr>
            <w:pStyle w:val="Contatos"/>
          </w:pPr>
        </w:p>
      </w:tc>
      <w:tc>
        <w:tcPr>
          <w:tcW w:w="3597" w:type="dxa"/>
          <w:shd w:val="clear" w:color="auto" w:fill="auto"/>
          <w:vAlign w:val="center"/>
        </w:tcPr>
        <w:p w14:paraId="675209EA" w14:textId="77777777" w:rsidR="00F059ED" w:rsidRPr="009F4149" w:rsidRDefault="00F059ED" w:rsidP="009F4149">
          <w:pPr>
            <w:pStyle w:val="Contatos"/>
          </w:pPr>
        </w:p>
      </w:tc>
      <w:tc>
        <w:tcPr>
          <w:tcW w:w="3597" w:type="dxa"/>
          <w:shd w:val="clear" w:color="auto" w:fill="auto"/>
          <w:vAlign w:val="center"/>
        </w:tcPr>
        <w:p w14:paraId="51533A7C" w14:textId="77777777" w:rsidR="00F059ED" w:rsidRPr="009F4149" w:rsidRDefault="00F059ED" w:rsidP="009F4149">
          <w:pPr>
            <w:pStyle w:val="Contatos"/>
          </w:pPr>
        </w:p>
      </w:tc>
    </w:tr>
    <w:tr w:rsidR="00F059ED" w:rsidRPr="009F4149" w14:paraId="077185D5" w14:textId="77777777" w:rsidTr="002D3842">
      <w:tc>
        <w:tcPr>
          <w:tcW w:w="3596" w:type="dxa"/>
          <w:shd w:val="clear" w:color="auto" w:fill="auto"/>
          <w:vAlign w:val="center"/>
        </w:tcPr>
        <w:p w14:paraId="356E0FBA" w14:textId="77777777" w:rsidR="00F059ED" w:rsidRPr="009F4149" w:rsidRDefault="00F059ED" w:rsidP="009F4149">
          <w:pPr>
            <w:pStyle w:val="Contatos"/>
          </w:pPr>
          <w:r>
            <w:t xml:space="preserve">Rua Anhanguera, 697   </w:t>
          </w:r>
        </w:p>
      </w:tc>
      <w:tc>
        <w:tcPr>
          <w:tcW w:w="3597" w:type="dxa"/>
          <w:shd w:val="clear" w:color="auto" w:fill="auto"/>
          <w:vAlign w:val="center"/>
        </w:tcPr>
        <w:p w14:paraId="5A5E2FA2" w14:textId="77777777" w:rsidR="00F059ED" w:rsidRPr="009F4149" w:rsidRDefault="00F059ED" w:rsidP="009F4149">
          <w:pPr>
            <w:pStyle w:val="Contatos"/>
          </w:pPr>
          <w:r>
            <w:t>9 6615 8193</w:t>
          </w:r>
        </w:p>
      </w:tc>
      <w:tc>
        <w:tcPr>
          <w:tcW w:w="3597" w:type="dxa"/>
          <w:shd w:val="clear" w:color="auto" w:fill="auto"/>
          <w:vAlign w:val="center"/>
        </w:tcPr>
        <w:p w14:paraId="6A562FB8" w14:textId="77777777" w:rsidR="00F059ED" w:rsidRPr="009F4149" w:rsidRDefault="00F059ED" w:rsidP="009F4149">
          <w:pPr>
            <w:pStyle w:val="Contatos"/>
          </w:pPr>
          <w:r>
            <w:t>contato@premioatualidadecosmwtica.com</w:t>
          </w:r>
        </w:p>
      </w:tc>
    </w:tr>
  </w:tbl>
  <w:p w14:paraId="2927E3A5" w14:textId="77777777" w:rsidR="00F059ED" w:rsidRDefault="00F059ED" w:rsidP="009F4149">
    <w:pPr>
      <w:pStyle w:val="Rodap"/>
    </w:pPr>
    <w:r>
      <w:rPr>
        <w:noProof/>
        <w:lang w:bidi="pt-BR"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005D0587" wp14:editId="0BA9C1EC">
              <wp:simplePos x="0" y="0"/>
              <wp:positionH relativeFrom="margin">
                <wp:align>left</wp:align>
              </wp:positionH>
              <wp:positionV relativeFrom="page">
                <wp:align>bottom</wp:align>
              </wp:positionV>
              <wp:extent cx="6784848" cy="978408"/>
              <wp:effectExtent l="0" t="0" r="16510" b="0"/>
              <wp:wrapNone/>
              <wp:docPr id="15" name="Grupo 1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84848" cy="978408"/>
                        <a:chOff x="922640" y="933265"/>
                        <a:chExt cx="6785581" cy="981870"/>
                      </a:xfrm>
                    </wpg:grpSpPr>
                    <wps:wsp>
                      <wps:cNvPr id="17" name="Retângulo 17"/>
                      <wps:cNvSpPr/>
                      <wps:spPr>
                        <a:xfrm>
                          <a:off x="923925" y="971550"/>
                          <a:ext cx="6784296" cy="9435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Retângulo"/>
                      <wps:cNvSpPr>
                        <a:spLocks/>
                      </wps:cNvSpPr>
                      <wps:spPr>
                        <a:xfrm>
                          <a:off x="922640" y="933265"/>
                          <a:ext cx="6785566" cy="38099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12700">
                          <a:solidFill>
                            <a:schemeClr val="tx2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96E60B0" id="Grupo 15" o:spid="_x0000_s1026" style="position:absolute;margin-left:0;margin-top:0;width:534.25pt;height:77.05pt;z-index:-251649536;mso-position-horizontal:left;mso-position-horizontal-relative:margin;mso-position-vertical:bottom;mso-position-vertical-relative:page;mso-width-relative:margin;mso-height-relative:margin" coordorigin="9226,9332" coordsize="67855,9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">
              <v:rect id="Retângulo 17" o:spid="_x0000_s1027" style="position:absolute;left:9239;top:9715;width:67843;height:94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" fillcolor="#f2f2f2 [3052]" stroked="f" strokeweight="1pt"/>
              <v:rect id="Retângulo" o:spid="_x0000_s1028" style="position:absolute;left:9226;top:9332;width:67856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" fillcolor="#1f497d [3215]" strokecolor="#1f497d [3215]" strokeweight="1pt">
                <v:stroke miterlimit="4"/>
                <v:path arrowok="t"/>
                <v:textbox inset="3pt,3pt,3pt,3pt"/>
              </v:rect>
              <w10:wrap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A17CD1" w14:textId="77777777" w:rsidR="00F059ED" w:rsidRDefault="00F059ED" w:rsidP="00CF31BB">
      <w:r>
        <w:separator/>
      </w:r>
    </w:p>
  </w:footnote>
  <w:footnote w:type="continuationSeparator" w:id="0">
    <w:p w14:paraId="6D21E98B" w14:textId="77777777" w:rsidR="00F059ED" w:rsidRDefault="00F059ED" w:rsidP="00CF31BB">
      <w:r>
        <w:continuationSeparator/>
      </w:r>
    </w:p>
  </w:footnote>
  <w:footnote w:type="continuationNotice" w:id="1">
    <w:p w14:paraId="6EE074B9" w14:textId="77777777" w:rsidR="00904D22" w:rsidRDefault="00904D2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6625"/>
      <w:gridCol w:w="4147"/>
    </w:tblGrid>
    <w:tr w:rsidR="00FE09F6" w:rsidRPr="007156BB" w14:paraId="4572987B" w14:textId="77777777" w:rsidTr="00293335">
      <w:trPr>
        <w:gridAfter w:val="1"/>
        <w:wAfter w:w="3966" w:type="dxa"/>
        <w:trHeight w:val="983"/>
      </w:trPr>
      <w:tc>
        <w:tcPr>
          <w:tcW w:w="2940" w:type="pct"/>
          <w:shd w:val="clear" w:color="auto" w:fill="04984A"/>
          <w:vAlign w:val="center"/>
        </w:tcPr>
        <w:p w14:paraId="152B9EAA" w14:textId="77777777" w:rsidR="00FE09F6" w:rsidRPr="007156BB" w:rsidRDefault="00FE09F6" w:rsidP="00FE09F6">
          <w:pPr>
            <w:pStyle w:val="Ttulo"/>
            <w:rPr>
              <w:rFonts w:ascii="Arial" w:hAnsi="Arial" w:cs="Arial"/>
              <w:sz w:val="24"/>
              <w:szCs w:val="24"/>
            </w:rPr>
          </w:pPr>
          <w:r w:rsidRPr="007156BB">
            <w:rPr>
              <w:rFonts w:ascii="Arial" w:hAnsi="Arial" w:cs="Arial"/>
              <w:sz w:val="24"/>
              <w:szCs w:val="24"/>
            </w:rPr>
            <w:t>Ficha de Inscrição Pr</w:t>
          </w:r>
          <w:r>
            <w:rPr>
              <w:rFonts w:ascii="Arial" w:hAnsi="Arial" w:cs="Arial"/>
              <w:sz w:val="24"/>
              <w:szCs w:val="24"/>
            </w:rPr>
            <w:t>ê</w:t>
          </w:r>
          <w:r w:rsidRPr="007156BB">
            <w:rPr>
              <w:rFonts w:ascii="Arial" w:hAnsi="Arial" w:cs="Arial"/>
              <w:sz w:val="24"/>
              <w:szCs w:val="24"/>
            </w:rPr>
            <w:t>mio Atualidade Cosmética 2026</w:t>
          </w:r>
        </w:p>
      </w:tc>
    </w:tr>
    <w:tr w:rsidR="00FE09F6" w:rsidRPr="00912C7C" w14:paraId="45C2E9F7" w14:textId="77777777" w:rsidTr="00293335">
      <w:trPr>
        <w:trHeight w:val="288"/>
      </w:trPr>
      <w:tc>
        <w:tcPr>
          <w:tcW w:w="4780" w:type="pct"/>
          <w:gridSpan w:val="2"/>
          <w:shd w:val="clear" w:color="auto" w:fill="auto"/>
        </w:tcPr>
        <w:p w14:paraId="58506D6A" w14:textId="77777777" w:rsidR="00FE09F6" w:rsidRPr="00FE09F6" w:rsidRDefault="00FE09F6" w:rsidP="00FE09F6">
          <w:pPr>
            <w:pStyle w:val="PargrafodaLista"/>
            <w:jc w:val="left"/>
            <w:rPr>
              <w:rFonts w:ascii="Arial" w:hAnsi="Arial" w:cs="Arial"/>
              <w:sz w:val="32"/>
              <w:szCs w:val="32"/>
              <w:highlight w:val="yellow"/>
            </w:rPr>
          </w:pPr>
        </w:p>
        <w:p w14:paraId="20826755" w14:textId="77777777" w:rsidR="00FE09F6" w:rsidRPr="00FE09F6" w:rsidRDefault="00FE09F6" w:rsidP="00FE09F6">
          <w:pPr>
            <w:pStyle w:val="PargrafodaLista"/>
            <w:jc w:val="left"/>
            <w:rPr>
              <w:rFonts w:ascii="Arial" w:hAnsi="Arial" w:cs="Arial"/>
              <w:b/>
              <w:sz w:val="32"/>
              <w:szCs w:val="32"/>
              <w:highlight w:val="yellow"/>
            </w:rPr>
          </w:pPr>
          <w:r w:rsidRPr="00FE09F6">
            <w:rPr>
              <w:rFonts w:ascii="Arial" w:hAnsi="Arial" w:cs="Arial"/>
              <w:b/>
              <w:sz w:val="32"/>
              <w:szCs w:val="32"/>
              <w:highlight w:val="yellow"/>
            </w:rPr>
            <w:t xml:space="preserve">  Criação Perfumística Livre</w:t>
          </w:r>
        </w:p>
      </w:tc>
    </w:tr>
  </w:tbl>
  <w:p w14:paraId="336D55AA" w14:textId="65308796" w:rsidR="00F059ED" w:rsidRPr="00835DE8" w:rsidRDefault="00F059ED" w:rsidP="00410E03">
    <w:pPr>
      <w:pStyle w:val="Cabealho"/>
      <w:jc w:val="right"/>
    </w:pPr>
    <w:r>
      <w:rPr>
        <w:noProof/>
        <w:lang w:bidi="pt-BR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341F1FA" wp14:editId="03ECDC17">
              <wp:simplePos x="0" y="0"/>
              <wp:positionH relativeFrom="column">
                <wp:posOffset>8255</wp:posOffset>
              </wp:positionH>
              <wp:positionV relativeFrom="paragraph">
                <wp:posOffset>9062085</wp:posOffset>
              </wp:positionV>
              <wp:extent cx="6858000" cy="9775190"/>
              <wp:effectExtent l="0" t="0" r="19050" b="0"/>
              <wp:wrapNone/>
              <wp:docPr id="13" name="Grupo 1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000" cy="9775190"/>
                        <a:chOff x="0" y="0"/>
                        <a:chExt cx="6858000" cy="9775635"/>
                      </a:xfrm>
                    </wpg:grpSpPr>
                    <wpg:grpSp>
                      <wpg:cNvPr id="2" name="Grupo 2"/>
                      <wpg:cNvGrpSpPr>
                        <a:grpSpLocks/>
                      </wpg:cNvGrpSpPr>
                      <wpg:grpSpPr>
                        <a:xfrm>
                          <a:off x="0" y="2762250"/>
                          <a:ext cx="6858000" cy="7013385"/>
                          <a:chOff x="-1" y="0"/>
                          <a:chExt cx="6858171" cy="7013397"/>
                        </a:xfrm>
                      </wpg:grpSpPr>
                      <wpg:grpSp>
                        <wpg:cNvPr id="9" name="Grupo 1"/>
                        <wpg:cNvGrpSpPr>
                          <a:grpSpLocks/>
                        </wpg:cNvGrpSpPr>
                        <wpg:grpSpPr>
                          <a:xfrm>
                            <a:off x="73152" y="0"/>
                            <a:ext cx="6781800" cy="7013397"/>
                            <a:chOff x="73152" y="-14630"/>
                            <a:chExt cx="6781800" cy="7013397"/>
                          </a:xfrm>
                        </wpg:grpSpPr>
                        <wps:wsp>
                          <wps:cNvPr id="20" name="Retângulo"/>
                          <wps:cNvSpPr>
                            <a:spLocks/>
                          </wps:cNvSpPr>
                          <wps:spPr>
                            <a:xfrm>
                              <a:off x="73152" y="-14630"/>
                              <a:ext cx="6781800" cy="7013397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75000"/>
                                <a:alpha val="20000"/>
                              </a:schemeClr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  <wps:wsp>
                          <wps:cNvPr id="21" name="Retângulo"/>
                          <wps:cNvSpPr>
                            <a:spLocks/>
                          </wps:cNvSpPr>
                          <wps:spPr>
                            <a:xfrm>
                              <a:off x="6739890" y="1350622"/>
                              <a:ext cx="45720" cy="558440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>
                              <a:solidFill>
                                <a:schemeClr val="tx2">
                                  <a:alpha val="30000"/>
                                </a:schemeClr>
                              </a:solidFill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wpg:grpSp>
                      <wps:wsp>
                        <wps:cNvPr id="22" name="Retângulo"/>
                        <wps:cNvSpPr>
                          <a:spLocks/>
                        </wps:cNvSpPr>
                        <wps:spPr>
                          <a:xfrm>
                            <a:off x="-1" y="0"/>
                            <a:ext cx="6858171" cy="381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 w="12700">
                            <a:solidFill>
                              <a:schemeClr val="tx2"/>
                            </a:solidFill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grpSp>
                    <wps:wsp>
                      <wps:cNvPr id="5" name="Retângulo 5"/>
                      <wps:cNvSpPr/>
                      <wps:spPr>
                        <a:xfrm>
                          <a:off x="0" y="1295400"/>
                          <a:ext cx="6858000" cy="147571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tx2"/>
                            </a:gs>
                            <a:gs pos="100000">
                              <a:schemeClr val="tx2">
                                <a:lumMod val="60000"/>
                                <a:lumOff val="4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Imagem 10" title="Plano de Fundo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/>
                        </pic:cNvPicPr>
                      </pic:nvPicPr>
                      <pic:blipFill rotWithShape="1">
                        <a:blip r:embed="rId1">
                          <a:alphaModFix amt="40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" r="695" b="35622"/>
                        <a:stretch/>
                      </pic:blipFill>
                      <pic:spPr bwMode="auto">
                        <a:xfrm>
                          <a:off x="0" y="0"/>
                          <a:ext cx="6857365" cy="27705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Retângulo com Canto Arredondado do Mesmo Lado 14"/>
                      <wps:cNvSpPr/>
                      <wps:spPr>
                        <a:xfrm rot="10800000">
                          <a:off x="276225" y="1295400"/>
                          <a:ext cx="885819" cy="857227"/>
                        </a:xfrm>
                        <a:prstGeom prst="round2Same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04B6252" id="Grupo 13" o:spid="_x0000_s1026" style="position:absolute;margin-left:.65pt;margin-top:713.55pt;width:540pt;height:769.7pt;z-index:-251650560;mso-width-relative:margin;mso-height-relative:margin" coordsize="68580,97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">
              <v:group id="Grupo 2" o:spid="_x0000_s1027" style="position:absolute;top:27622;width:68580;height:70134" coordorigin="" coordsize="68581,70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group id="Grupo 1" o:spid="_x0000_s1028" style="position:absolute;left:731;width:67818;height:70133" coordorigin="731,-146" coordsize="67818,70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tângulo" o:spid="_x0000_s1029" style="position:absolute;left:731;top:-146;width:67818;height:70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" fillcolor="#17365d [2415]" stroked="f" strokeweight="1pt">
                    <v:fill opacity="13107f"/>
                    <v:stroke miterlimit="4"/>
                    <v:textbox inset="3pt,3pt,3pt,3pt"/>
                  </v:rect>
                  <v:rect id="Retângulo" o:spid="_x0000_s1030" style="position:absolute;left:67398;top:13506;width:458;height:558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" fillcolor="window" strokecolor="#1f497d [3215]" strokeweight="1pt">
                    <v:stroke opacity="19789f" miterlimit="4"/>
                    <v:path arrowok="t"/>
                    <v:textbox inset="3pt,3pt,3pt,3pt"/>
                  </v:rect>
                </v:group>
                <v:rect id="Retângulo" o:spid="_x0000_s1031" style="position:absolute;width:68581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" fillcolor="#1f497d [3215]" strokecolor="#1f497d [3215]" strokeweight="1pt">
                  <v:stroke miterlimit="4"/>
                  <v:path arrowok="t"/>
                  <v:textbox inset="3pt,3pt,3pt,3pt"/>
                </v:rect>
              </v:group>
              <v:rect id="Retângulo 5" o:spid="_x0000_s1032" style="position:absolute;top:12954;width:68580;height:147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" fillcolor="#1f497d [3215]" stroked="f" strokeweight="1pt">
                <v:fill color2="#548dd4 [1951]" rotate="t" angle="90" focus="100%" type="gradient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0" o:spid="_x0000_s1033" type="#_x0000_t75" style="position:absolute;width:68573;height:27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">
                <v:imagedata r:id="rId3" o:title="" croptop="1f" cropbottom="23345f" cropright="455f"/>
                <o:lock v:ext="edit" aspectratio="f"/>
              </v:shape>
              <v:shape id="Retângulo com Canto Arredondado do Mesmo Lado 14" o:spid="_x0000_s1034" style="position:absolute;left:2762;top:12954;width:8858;height:8572;rotation:180;visibility:visible;mso-wrap-style:square;v-text-anchor:middle" coordsize="885819,85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" path="m142874,l742945,v78907,,142874,63967,142874,142874l885819,857227r,l,857227r,l,142874c,63967,63967,,142874,xe" fillcolor="white [3212]" stroked="f" strokeweight="1pt">
                <v:path arrowok="t" o:connecttype="custom" o:connectlocs="142874,0;742945,0;885819,142874;885819,857227;885819,857227;0,857227;0,857227;0,142874;142874,0" o:connectangles="0,0,0,0,0,0,0,0,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921D46"/>
    <w:multiLevelType w:val="hybridMultilevel"/>
    <w:tmpl w:val="6C28953A"/>
    <w:lvl w:ilvl="0" w:tplc="E5DA96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4B0ABF"/>
    <w:multiLevelType w:val="hybridMultilevel"/>
    <w:tmpl w:val="DC0C34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6618D"/>
    <w:multiLevelType w:val="hybridMultilevel"/>
    <w:tmpl w:val="34064AF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FormatFilter w:val="5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28A"/>
    <w:rsid w:val="0005135F"/>
    <w:rsid w:val="000A2252"/>
    <w:rsid w:val="000C75BF"/>
    <w:rsid w:val="001034AB"/>
    <w:rsid w:val="00110721"/>
    <w:rsid w:val="001257F0"/>
    <w:rsid w:val="0016108E"/>
    <w:rsid w:val="001A199E"/>
    <w:rsid w:val="001C42C8"/>
    <w:rsid w:val="00205FE0"/>
    <w:rsid w:val="00220AEC"/>
    <w:rsid w:val="00246BBD"/>
    <w:rsid w:val="0025130C"/>
    <w:rsid w:val="00256391"/>
    <w:rsid w:val="002633EB"/>
    <w:rsid w:val="00265218"/>
    <w:rsid w:val="002C6ABD"/>
    <w:rsid w:val="002D3842"/>
    <w:rsid w:val="003071A0"/>
    <w:rsid w:val="00337C0F"/>
    <w:rsid w:val="0035052D"/>
    <w:rsid w:val="00366F6D"/>
    <w:rsid w:val="003C7F79"/>
    <w:rsid w:val="003E0129"/>
    <w:rsid w:val="003F693D"/>
    <w:rsid w:val="00410E03"/>
    <w:rsid w:val="00435E8C"/>
    <w:rsid w:val="004456B5"/>
    <w:rsid w:val="00463B35"/>
    <w:rsid w:val="0047036D"/>
    <w:rsid w:val="00482917"/>
    <w:rsid w:val="004C2F50"/>
    <w:rsid w:val="00513DCF"/>
    <w:rsid w:val="00524D35"/>
    <w:rsid w:val="00542A22"/>
    <w:rsid w:val="005604BF"/>
    <w:rsid w:val="005A6806"/>
    <w:rsid w:val="005D124E"/>
    <w:rsid w:val="00643F5A"/>
    <w:rsid w:val="00684557"/>
    <w:rsid w:val="006859BF"/>
    <w:rsid w:val="006A7299"/>
    <w:rsid w:val="006C774F"/>
    <w:rsid w:val="006C7D64"/>
    <w:rsid w:val="006D43A7"/>
    <w:rsid w:val="0071089C"/>
    <w:rsid w:val="007156BB"/>
    <w:rsid w:val="00767288"/>
    <w:rsid w:val="007B52D2"/>
    <w:rsid w:val="007C1F7D"/>
    <w:rsid w:val="007D4902"/>
    <w:rsid w:val="00835DE8"/>
    <w:rsid w:val="008A5DAA"/>
    <w:rsid w:val="008C5804"/>
    <w:rsid w:val="008D3EE1"/>
    <w:rsid w:val="00904D22"/>
    <w:rsid w:val="0090704D"/>
    <w:rsid w:val="00912C7C"/>
    <w:rsid w:val="00915359"/>
    <w:rsid w:val="00932FBE"/>
    <w:rsid w:val="009E0039"/>
    <w:rsid w:val="009E6AC6"/>
    <w:rsid w:val="009F4149"/>
    <w:rsid w:val="00A02846"/>
    <w:rsid w:val="00A3321A"/>
    <w:rsid w:val="00A36C0E"/>
    <w:rsid w:val="00A73AE1"/>
    <w:rsid w:val="00AB2833"/>
    <w:rsid w:val="00AC7198"/>
    <w:rsid w:val="00AE3FB7"/>
    <w:rsid w:val="00B0483C"/>
    <w:rsid w:val="00B05C11"/>
    <w:rsid w:val="00B1139A"/>
    <w:rsid w:val="00B122BA"/>
    <w:rsid w:val="00B45F61"/>
    <w:rsid w:val="00BC1B68"/>
    <w:rsid w:val="00BE6B42"/>
    <w:rsid w:val="00BF5A49"/>
    <w:rsid w:val="00C50E6D"/>
    <w:rsid w:val="00C520D9"/>
    <w:rsid w:val="00C6628A"/>
    <w:rsid w:val="00C84BD5"/>
    <w:rsid w:val="00CF31BB"/>
    <w:rsid w:val="00D4436A"/>
    <w:rsid w:val="00D832D3"/>
    <w:rsid w:val="00DB5CAA"/>
    <w:rsid w:val="00DE3C23"/>
    <w:rsid w:val="00E141F4"/>
    <w:rsid w:val="00E301A2"/>
    <w:rsid w:val="00E53AFF"/>
    <w:rsid w:val="00E61D15"/>
    <w:rsid w:val="00EF6DBC"/>
    <w:rsid w:val="00EF7890"/>
    <w:rsid w:val="00F00BD1"/>
    <w:rsid w:val="00F02022"/>
    <w:rsid w:val="00F059ED"/>
    <w:rsid w:val="00F27B67"/>
    <w:rsid w:val="00FB3407"/>
    <w:rsid w:val="00FC0271"/>
    <w:rsid w:val="00FD50AA"/>
    <w:rsid w:val="00FE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2F944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Franklin Gothic Book" w:hAnsiTheme="minorHAnsi" w:cs="Times New Roman"/>
        <w:sz w:val="22"/>
        <w:szCs w:val="22"/>
        <w:lang w:val="pt-PT" w:eastAsia="en-US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4D35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semiHidden/>
    <w:qFormat/>
    <w:rsid w:val="00E61D15"/>
    <w:pPr>
      <w:keepNext/>
      <w:keepLines/>
      <w:spacing w:before="240" w:after="0"/>
      <w:jc w:val="left"/>
      <w:outlineLvl w:val="0"/>
    </w:pPr>
    <w:rPr>
      <w:rFonts w:asciiTheme="majorHAnsi" w:eastAsiaTheme="majorEastAsia" w:hAnsiTheme="majorHAnsi" w:cstheme="majorBidi"/>
      <w:color w:val="DAD08B" w:themeColor="accent1" w:themeShade="BF"/>
      <w:sz w:val="32"/>
      <w:szCs w:val="29"/>
      <w:lang w:val="en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53AFF"/>
  </w:style>
  <w:style w:type="paragraph" w:styleId="Rodap">
    <w:name w:val="footer"/>
    <w:basedOn w:val="Normal"/>
    <w:link w:val="RodapChar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53AFF"/>
  </w:style>
  <w:style w:type="table" w:styleId="Tabelacomgrade">
    <w:name w:val="Table Grid"/>
    <w:basedOn w:val="Tabelanormal"/>
    <w:uiPriority w:val="39"/>
    <w:rsid w:val="00BC1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qFormat/>
    <w:rsid w:val="00410E03"/>
    <w:pPr>
      <w:contextualSpacing/>
    </w:pPr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character" w:customStyle="1" w:styleId="TtuloChar">
    <w:name w:val="Título Char"/>
    <w:link w:val="Ttulo"/>
    <w:rsid w:val="00410E03"/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paragraph" w:styleId="NormalWeb">
    <w:name w:val="Normal (Web)"/>
    <w:basedOn w:val="Normal"/>
    <w:uiPriority w:val="99"/>
    <w:semiHidden/>
    <w:rsid w:val="00265218"/>
    <w:pPr>
      <w:spacing w:before="100" w:beforeAutospacing="1" w:afterAutospacing="1"/>
    </w:pPr>
    <w:rPr>
      <w:rFonts w:ascii="Times New Roman" w:eastAsia="Times New Roman" w:hAnsi="Times New Roman"/>
    </w:rPr>
  </w:style>
  <w:style w:type="paragraph" w:customStyle="1" w:styleId="Contatos">
    <w:name w:val="Contatos"/>
    <w:basedOn w:val="Normal"/>
    <w:uiPriority w:val="5"/>
    <w:qFormat/>
    <w:rsid w:val="009F4149"/>
    <w:pPr>
      <w:spacing w:after="100"/>
    </w:pPr>
    <w:rPr>
      <w:color w:val="1F497D" w:themeColor="text2"/>
      <w:sz w:val="20"/>
      <w:szCs w:val="20"/>
    </w:rPr>
  </w:style>
  <w:style w:type="character" w:styleId="TextodoEspaoReservado">
    <w:name w:val="Placeholder Text"/>
    <w:uiPriority w:val="99"/>
    <w:semiHidden/>
    <w:rsid w:val="00E53AFF"/>
    <w:rPr>
      <w:color w:val="808080"/>
    </w:rPr>
  </w:style>
  <w:style w:type="paragraph" w:customStyle="1" w:styleId="TextoemNegrito">
    <w:name w:val="Texto em Negrito"/>
    <w:basedOn w:val="Normal"/>
    <w:uiPriority w:val="2"/>
    <w:qFormat/>
    <w:rsid w:val="00410E03"/>
    <w:pPr>
      <w:spacing w:after="120"/>
      <w:jc w:val="left"/>
    </w:pPr>
    <w:rPr>
      <w:b/>
      <w:bCs/>
      <w:color w:val="000000" w:themeColor="text1"/>
      <w:sz w:val="24"/>
    </w:rPr>
  </w:style>
  <w:style w:type="paragraph" w:customStyle="1" w:styleId="TextoemNegritoAzul">
    <w:name w:val="Texto em Negrito Azul"/>
    <w:basedOn w:val="Normal"/>
    <w:uiPriority w:val="4"/>
    <w:qFormat/>
    <w:rsid w:val="00410E03"/>
    <w:pPr>
      <w:spacing w:after="0"/>
    </w:pPr>
    <w:rPr>
      <w:b/>
      <w:bCs/>
      <w:color w:val="1F497D" w:themeColor="text2"/>
      <w:sz w:val="24"/>
    </w:rPr>
  </w:style>
  <w:style w:type="character" w:customStyle="1" w:styleId="Ttulo1Char">
    <w:name w:val="Título 1 Char"/>
    <w:basedOn w:val="Fontepargpadro"/>
    <w:link w:val="Ttulo1"/>
    <w:uiPriority w:val="9"/>
    <w:semiHidden/>
    <w:rsid w:val="00524D35"/>
    <w:rPr>
      <w:rFonts w:asciiTheme="majorHAnsi" w:eastAsiaTheme="majorEastAsia" w:hAnsiTheme="majorHAnsi" w:cstheme="majorBidi"/>
      <w:color w:val="DAD08B" w:themeColor="accent1" w:themeShade="BF"/>
      <w:sz w:val="32"/>
      <w:szCs w:val="29"/>
      <w:lang w:val="en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58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804"/>
    <w:rPr>
      <w:rFonts w:ascii="Segoe UI" w:hAnsi="Segoe UI" w:cs="Segoe UI"/>
      <w:color w:val="000000"/>
      <w:sz w:val="18"/>
      <w:szCs w:val="18"/>
    </w:rPr>
  </w:style>
  <w:style w:type="character" w:styleId="Forte">
    <w:name w:val="Strong"/>
    <w:basedOn w:val="Fontepargpadro"/>
    <w:uiPriority w:val="22"/>
    <w:qFormat/>
    <w:rsid w:val="000A2252"/>
    <w:rPr>
      <w:b/>
      <w:bCs/>
    </w:rPr>
  </w:style>
  <w:style w:type="paragraph" w:styleId="PargrafodaLista">
    <w:name w:val="List Paragraph"/>
    <w:basedOn w:val="Normal"/>
    <w:uiPriority w:val="34"/>
    <w:semiHidden/>
    <w:qFormat/>
    <w:rsid w:val="00B11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2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65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1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1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4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1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02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7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0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7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09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2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65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7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0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0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7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82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66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4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7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9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9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4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16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7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6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1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9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1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5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77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0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4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2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0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7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85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0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8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8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1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3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9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3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1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9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5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5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1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2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2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24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6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8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2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87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5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0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LI%20CUSMAN\AppData\Roaming\Microsoft\Templates\Formul&#225;rio%20de%20admiss&#227;o%20de%20clientes%20de%20pequenas%20empresa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CB3E9A5A9C547FCAD638062FECF89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30EEA0-2665-4C63-B8A3-E6C6BC3CC7B5}"/>
      </w:docPartPr>
      <w:docPartBody>
        <w:p w:rsidR="003F4487" w:rsidRDefault="00644B12" w:rsidP="00644B12">
          <w:pPr>
            <w:pStyle w:val="5CB3E9A5A9C547FCAD638062FECF8962"/>
          </w:pPr>
          <w:r w:rsidRPr="009E0039">
            <w:rPr>
              <w:lang w:bidi="pt-BR"/>
            </w:rPr>
            <w:t>Data</w:t>
          </w:r>
        </w:p>
      </w:docPartBody>
    </w:docPart>
    <w:docPart>
      <w:docPartPr>
        <w:name w:val="43E1ECC22BB24F069CC6B31C3C01C7C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66A0B81-D698-406E-8B57-9F3E2340A9A8}"/>
      </w:docPartPr>
      <w:docPartBody>
        <w:p w:rsidR="003F4487" w:rsidRDefault="00644B12" w:rsidP="00644B12">
          <w:pPr>
            <w:pStyle w:val="43E1ECC22BB24F069CC6B31C3C01C7CE"/>
          </w:pPr>
          <w:r w:rsidRPr="009E0039">
            <w:rPr>
              <w:lang w:bidi="pt-BR"/>
            </w:rPr>
            <w:t>Agente/Nome do Representante</w:t>
          </w:r>
        </w:p>
      </w:docPartBody>
    </w:docPart>
    <w:docPart>
      <w:docPartPr>
        <w:name w:val="70994F45F4D5415B81FC3FF306736E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414B0C5-2EBF-4FB2-B905-2C4C3850BD98}"/>
      </w:docPartPr>
      <w:docPartBody>
        <w:p w:rsidR="003F4487" w:rsidRDefault="00644B12" w:rsidP="00644B12">
          <w:pPr>
            <w:pStyle w:val="70994F45F4D5415B81FC3FF306736E73"/>
          </w:pPr>
          <w:r w:rsidRPr="009E0039">
            <w:rPr>
              <w:lang w:bidi="pt-BR"/>
            </w:rPr>
            <w:t>Endereço</w:t>
          </w:r>
        </w:p>
      </w:docPartBody>
    </w:docPart>
    <w:docPart>
      <w:docPartPr>
        <w:name w:val="F582D9D8B2EF4B55B5DCCFE4DC4E416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4F914A-1A07-4482-AE7A-E80574DE2088}"/>
      </w:docPartPr>
      <w:docPartBody>
        <w:p w:rsidR="003F4487" w:rsidRDefault="00644B12" w:rsidP="00644B12">
          <w:pPr>
            <w:pStyle w:val="F582D9D8B2EF4B55B5DCCFE4DC4E416A"/>
          </w:pPr>
          <w:r w:rsidRPr="009E0039">
            <w:rPr>
              <w:lang w:bidi="pt-BR"/>
            </w:rPr>
            <w:t>Cidade</w:t>
          </w:r>
        </w:p>
      </w:docPartBody>
    </w:docPart>
    <w:docPart>
      <w:docPartPr>
        <w:name w:val="5DF481AB7B2A42429D4770952FC3FA8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D75249-17B8-4C9F-9BB8-24E75C6CA730}"/>
      </w:docPartPr>
      <w:docPartBody>
        <w:p w:rsidR="003F4487" w:rsidRDefault="00644B12" w:rsidP="00644B12">
          <w:pPr>
            <w:pStyle w:val="5DF481AB7B2A42429D4770952FC3FA83"/>
          </w:pPr>
          <w:r w:rsidRPr="009E0039">
            <w:rPr>
              <w:lang w:bidi="pt-BR"/>
            </w:rPr>
            <w:t>Estado.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C98"/>
    <w:rsid w:val="003F4487"/>
    <w:rsid w:val="00644B12"/>
    <w:rsid w:val="00A27C98"/>
    <w:rsid w:val="00E7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2570C7ED21EE4B8EB541FDA03F9E9CF7">
    <w:name w:val="2570C7ED21EE4B8EB541FDA03F9E9CF7"/>
  </w:style>
  <w:style w:type="paragraph" w:customStyle="1" w:styleId="4932C052DF954919815BD098C0D190D2">
    <w:name w:val="4932C052DF954919815BD098C0D190D2"/>
  </w:style>
  <w:style w:type="paragraph" w:customStyle="1" w:styleId="93DD57D97D934D5CA5660D09587AD057">
    <w:name w:val="93DD57D97D934D5CA5660D09587AD057"/>
  </w:style>
  <w:style w:type="paragraph" w:customStyle="1" w:styleId="F84485130B594353904B4D6A872BF4DE">
    <w:name w:val="F84485130B594353904B4D6A872BF4DE"/>
  </w:style>
  <w:style w:type="paragraph" w:customStyle="1" w:styleId="88B1D56953C34AD0ADCB8AAEFC455191">
    <w:name w:val="88B1D56953C34AD0ADCB8AAEFC455191"/>
  </w:style>
  <w:style w:type="paragraph" w:customStyle="1" w:styleId="0ABA735D63EE4B1F848EC0EE7285C065">
    <w:name w:val="0ABA735D63EE4B1F848EC0EE7285C065"/>
  </w:style>
  <w:style w:type="paragraph" w:customStyle="1" w:styleId="FDA76C7B79114DCBAEB7D6099F290D78">
    <w:name w:val="FDA76C7B79114DCBAEB7D6099F290D78"/>
  </w:style>
  <w:style w:type="paragraph" w:customStyle="1" w:styleId="0F0B104CF1AD4A158E749AC5D19D209A">
    <w:name w:val="0F0B104CF1AD4A158E749AC5D19D209A"/>
  </w:style>
  <w:style w:type="paragraph" w:customStyle="1" w:styleId="E7BFDB0D89F7425E89209D9574B6A4B9">
    <w:name w:val="E7BFDB0D89F7425E89209D9574B6A4B9"/>
  </w:style>
  <w:style w:type="paragraph" w:customStyle="1" w:styleId="A7CC38646FC641F8B58B5A21BAA929FD">
    <w:name w:val="A7CC38646FC641F8B58B5A21BAA929FD"/>
  </w:style>
  <w:style w:type="paragraph" w:customStyle="1" w:styleId="D3ED860607714D169766C83014E3DB5F">
    <w:name w:val="D3ED860607714D169766C83014E3DB5F"/>
  </w:style>
  <w:style w:type="paragraph" w:customStyle="1" w:styleId="B61D0AB4BDA94AF8AA15FE5FFAC737C4">
    <w:name w:val="B61D0AB4BDA94AF8AA15FE5FFAC737C4"/>
  </w:style>
  <w:style w:type="paragraph" w:customStyle="1" w:styleId="DDC659ACC59D42E3AD997A8ADBF83325">
    <w:name w:val="DDC659ACC59D42E3AD997A8ADBF83325"/>
  </w:style>
  <w:style w:type="paragraph" w:customStyle="1" w:styleId="5B903339A9CB4C889A91A074DEE58723">
    <w:name w:val="5B903339A9CB4C889A91A074DEE58723"/>
  </w:style>
  <w:style w:type="paragraph" w:customStyle="1" w:styleId="AF51C8DDE87C445586A1BFAE0F1932EC">
    <w:name w:val="AF51C8DDE87C445586A1BFAE0F1932EC"/>
  </w:style>
  <w:style w:type="paragraph" w:customStyle="1" w:styleId="4A3607F676CA4EB8995928E36B8B1898">
    <w:name w:val="4A3607F676CA4EB8995928E36B8B1898"/>
  </w:style>
  <w:style w:type="paragraph" w:customStyle="1" w:styleId="FADAF9AF8AFC4F38993FA85E70553598">
    <w:name w:val="FADAF9AF8AFC4F38993FA85E70553598"/>
  </w:style>
  <w:style w:type="paragraph" w:customStyle="1" w:styleId="92FFA454B2114744A515133648B749BF">
    <w:name w:val="92FFA454B2114744A515133648B749BF"/>
  </w:style>
  <w:style w:type="paragraph" w:customStyle="1" w:styleId="0A7FB6FE3EB54DF3B1A93CFFB30D2D46">
    <w:name w:val="0A7FB6FE3EB54DF3B1A93CFFB30D2D46"/>
  </w:style>
  <w:style w:type="paragraph" w:customStyle="1" w:styleId="1323EFFEB58F473E8D7E716465252524">
    <w:name w:val="1323EFFEB58F473E8D7E716465252524"/>
  </w:style>
  <w:style w:type="paragraph" w:customStyle="1" w:styleId="EBB53A4C099E436F83537244F02F313A">
    <w:name w:val="EBB53A4C099E436F83537244F02F313A"/>
  </w:style>
  <w:style w:type="paragraph" w:customStyle="1" w:styleId="D01996D7A2034044913C08B714F07531">
    <w:name w:val="D01996D7A2034044913C08B714F07531"/>
  </w:style>
  <w:style w:type="paragraph" w:customStyle="1" w:styleId="0BE117FD6D86453EB435D8F9C48DB622">
    <w:name w:val="0BE117FD6D86453EB435D8F9C48DB622"/>
    <w:rsid w:val="00644B12"/>
  </w:style>
  <w:style w:type="paragraph" w:customStyle="1" w:styleId="8F2B55845C664EB384D977F7F39881A4">
    <w:name w:val="8F2B55845C664EB384D977F7F39881A4"/>
    <w:rsid w:val="00644B12"/>
  </w:style>
  <w:style w:type="paragraph" w:customStyle="1" w:styleId="D09FB6D931104D528F4C95A355436C21">
    <w:name w:val="D09FB6D931104D528F4C95A355436C21"/>
    <w:rsid w:val="00644B12"/>
  </w:style>
  <w:style w:type="paragraph" w:customStyle="1" w:styleId="4FE88E73EFB04BBABD8742CDF888A522">
    <w:name w:val="4FE88E73EFB04BBABD8742CDF888A522"/>
    <w:rsid w:val="00644B12"/>
  </w:style>
  <w:style w:type="paragraph" w:customStyle="1" w:styleId="C6DB4035A6CA4CBDA13AC6E42966063C">
    <w:name w:val="C6DB4035A6CA4CBDA13AC6E42966063C"/>
    <w:rsid w:val="00644B12"/>
  </w:style>
  <w:style w:type="paragraph" w:customStyle="1" w:styleId="5CB3E9A5A9C547FCAD638062FECF8962">
    <w:name w:val="5CB3E9A5A9C547FCAD638062FECF8962"/>
    <w:rsid w:val="00644B12"/>
  </w:style>
  <w:style w:type="paragraph" w:customStyle="1" w:styleId="43E1ECC22BB24F069CC6B31C3C01C7CE">
    <w:name w:val="43E1ECC22BB24F069CC6B31C3C01C7CE"/>
    <w:rsid w:val="00644B12"/>
  </w:style>
  <w:style w:type="paragraph" w:customStyle="1" w:styleId="70994F45F4D5415B81FC3FF306736E73">
    <w:name w:val="70994F45F4D5415B81FC3FF306736E73"/>
    <w:rsid w:val="00644B12"/>
  </w:style>
  <w:style w:type="paragraph" w:customStyle="1" w:styleId="F582D9D8B2EF4B55B5DCCFE4DC4E416A">
    <w:name w:val="F582D9D8B2EF4B55B5DCCFE4DC4E416A"/>
    <w:rsid w:val="00644B12"/>
  </w:style>
  <w:style w:type="paragraph" w:customStyle="1" w:styleId="5DF481AB7B2A42429D4770952FC3FA83">
    <w:name w:val="5DF481AB7B2A42429D4770952FC3FA83"/>
    <w:rsid w:val="00644B12"/>
  </w:style>
  <w:style w:type="paragraph" w:customStyle="1" w:styleId="525593D9C39D47418F685CCEE9F21F6C">
    <w:name w:val="525593D9C39D47418F685CCEE9F21F6C"/>
    <w:rsid w:val="00E75F50"/>
  </w:style>
  <w:style w:type="paragraph" w:customStyle="1" w:styleId="EBAE656FF68247959E008A2ED9409E41">
    <w:name w:val="EBAE656FF68247959E008A2ED9409E41"/>
    <w:rsid w:val="00E75F50"/>
  </w:style>
  <w:style w:type="paragraph" w:customStyle="1" w:styleId="7D3E4CD7584F473DBC32A9475C0D7F75">
    <w:name w:val="7D3E4CD7584F473DBC32A9475C0D7F75"/>
    <w:rsid w:val="00E75F50"/>
  </w:style>
  <w:style w:type="paragraph" w:customStyle="1" w:styleId="1931285464E04BBEAB1FD847487A73BA">
    <w:name w:val="1931285464E04BBEAB1FD847487A73BA"/>
    <w:rsid w:val="00E75F50"/>
  </w:style>
  <w:style w:type="paragraph" w:customStyle="1" w:styleId="67B7E0563EAE4857AF3ECA861F8EFAF7">
    <w:name w:val="67B7E0563EAE4857AF3ECA861F8EFAF7"/>
    <w:rsid w:val="00E75F50"/>
  </w:style>
  <w:style w:type="paragraph" w:customStyle="1" w:styleId="FEEF39BE43A542BBAA237D4DB6DC8335">
    <w:name w:val="FEEF39BE43A542BBAA237D4DB6DC8335"/>
    <w:rsid w:val="00E75F50"/>
  </w:style>
  <w:style w:type="paragraph" w:customStyle="1" w:styleId="4514FBADB2C648D19BA56A399BB057A1">
    <w:name w:val="4514FBADB2C648D19BA56A399BB057A1"/>
    <w:rsid w:val="00E75F50"/>
  </w:style>
  <w:style w:type="paragraph" w:customStyle="1" w:styleId="8EF343B9CDF1498EB1B5AEF3E342F2F0">
    <w:name w:val="8EF343B9CDF1498EB1B5AEF3E342F2F0"/>
    <w:rsid w:val="00E75F50"/>
  </w:style>
  <w:style w:type="paragraph" w:customStyle="1" w:styleId="ABA0A0FDC4EC4EBA8A7B0926C3790F04">
    <w:name w:val="ABA0A0FDC4EC4EBA8A7B0926C3790F04"/>
    <w:rsid w:val="00E75F50"/>
  </w:style>
  <w:style w:type="paragraph" w:customStyle="1" w:styleId="1C3D5509E4E84B9E87B3E4BA901DF880">
    <w:name w:val="1C3D5509E4E84B9E87B3E4BA901DF880"/>
    <w:rsid w:val="00E75F50"/>
  </w:style>
  <w:style w:type="paragraph" w:customStyle="1" w:styleId="C18B7455390041F5A5EF1AFA41A102D4">
    <w:name w:val="C18B7455390041F5A5EF1AFA41A102D4"/>
    <w:rsid w:val="00E75F50"/>
  </w:style>
  <w:style w:type="paragraph" w:customStyle="1" w:styleId="2879ECF43B7A46F08187E5D73BCE4FAE">
    <w:name w:val="2879ECF43B7A46F08187E5D73BCE4FAE"/>
    <w:rsid w:val="00E75F50"/>
  </w:style>
  <w:style w:type="paragraph" w:customStyle="1" w:styleId="65A4986443A44E028000E9C17EA8F0ED">
    <w:name w:val="65A4986443A44E028000E9C17EA8F0ED"/>
    <w:rsid w:val="00E75F50"/>
  </w:style>
  <w:style w:type="paragraph" w:customStyle="1" w:styleId="D0362CD94AF64E1ABFFD92B0AB082B00">
    <w:name w:val="D0362CD94AF64E1ABFFD92B0AB082B00"/>
    <w:rsid w:val="00E75F50"/>
  </w:style>
  <w:style w:type="paragraph" w:customStyle="1" w:styleId="501348838CCB467DAE7157BE31343335">
    <w:name w:val="501348838CCB467DAE7157BE31343335"/>
    <w:rsid w:val="00E75F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eme1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BUS_Activity Based Cost Tracker">
      <a:majorFont>
        <a:latin typeface="Constantia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3C0E3DC-2249-4E26-B030-8E6ACECBD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761C04-73BE-49D8-9BE4-DE11530A22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E182A5-01FE-47DC-9F56-AD00D2DEE96C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71af3243-3dd4-4a8d-8c0d-dd76da1f02a5"/>
    <ds:schemaRef ds:uri="16c05727-aa75-4e4a-9b5f-8a80a1165891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1501D8F-C91F-4D56-943D-27A568D2E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Formulário de admissão de clientes de pequenas empresas.dotx</Template>
  <TotalTime>0</TotalTime>
  <Pages>4</Pages>
  <Words>825</Words>
  <Characters>4461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2026-04-09T18:16:00Z</dcterms:created>
  <dcterms:modified xsi:type="dcterms:W3CDTF">2026-05-19T13:09:00Z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