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Look w:val="04A0" w:firstRow="1" w:lastRow="0" w:firstColumn="1" w:lastColumn="0" w:noHBand="0" w:noVBand="1"/>
      </w:tblPr>
      <w:tblGrid>
        <w:gridCol w:w="217"/>
        <w:gridCol w:w="10337"/>
        <w:gridCol w:w="218"/>
      </w:tblGrid>
      <w:tr w:rsidR="007156BB" w:rsidRPr="007156BB" w14:paraId="6694A5E7" w14:textId="77777777" w:rsidTr="00190AE5">
        <w:trPr>
          <w:trHeight w:val="288"/>
        </w:trPr>
        <w:tc>
          <w:tcPr>
            <w:tcW w:w="101" w:type="pct"/>
            <w:shd w:val="clear" w:color="auto" w:fill="auto"/>
          </w:tcPr>
          <w:p w14:paraId="5C565490" w14:textId="77777777" w:rsidR="00BC1B68" w:rsidRPr="00B1139A" w:rsidRDefault="00BC1B68" w:rsidP="00915359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4798" w:type="pct"/>
            <w:shd w:val="clear" w:color="auto" w:fill="auto"/>
          </w:tcPr>
          <w:p w14:paraId="152CD387" w14:textId="25A1D732" w:rsidR="00706728" w:rsidRDefault="00706728" w:rsidP="00036C25">
            <w:pPr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  <w:p w14:paraId="4CC94DD7" w14:textId="77777777" w:rsidR="00036C25" w:rsidRDefault="00036C25" w:rsidP="00036C25">
            <w:pPr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  <w:p w14:paraId="06325528" w14:textId="422EFECB" w:rsidR="00BC1B68" w:rsidRPr="00036C25" w:rsidRDefault="00036C25" w:rsidP="00915359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t>EM QUAL CATEGORIA SE INSCREVERÁ – 1 CATEGORIA POR INSCRIÇÃO</w:t>
            </w:r>
          </w:p>
          <w:p w14:paraId="370CD17D" w14:textId="5C3DF155" w:rsidR="00B1139A" w:rsidRPr="00190AE5" w:rsidRDefault="00860698" w:rsidP="00B1139A">
            <w:pPr>
              <w:pStyle w:val="PargrafodaLista"/>
              <w:numPr>
                <w:ilvl w:val="0"/>
                <w:numId w:val="3"/>
              </w:numPr>
              <w:jc w:val="left"/>
              <w:rPr>
                <w:rFonts w:ascii="Arial" w:hAnsi="Arial" w:cs="Arial"/>
                <w:sz w:val="28"/>
                <w:szCs w:val="28"/>
              </w:rPr>
            </w:pPr>
            <w:r w:rsidRPr="00190AE5">
              <w:rPr>
                <w:rFonts w:ascii="Arial" w:hAnsi="Arial" w:cs="Arial"/>
                <w:sz w:val="28"/>
                <w:szCs w:val="28"/>
              </w:rPr>
              <w:t xml:space="preserve">Perfumaria Nacional do Ano  </w:t>
            </w:r>
            <w:r w:rsidR="00706728" w:rsidRPr="00190AE5">
              <w:rPr>
                <w:rFonts w:ascii="Arial" w:hAnsi="Arial" w:cs="Arial"/>
                <w:sz w:val="28"/>
                <w:szCs w:val="28"/>
              </w:rPr>
              <w:t xml:space="preserve">        </w:t>
            </w:r>
            <w:r w:rsidR="00CB27C6" w:rsidRPr="00190AE5">
              <w:rPr>
                <w:rFonts w:ascii="Arial" w:hAnsi="Arial" w:cs="Arial"/>
                <w:sz w:val="28"/>
                <w:szCs w:val="28"/>
              </w:rPr>
              <w:t xml:space="preserve">  </w:t>
            </w:r>
            <w:r w:rsidR="00190AE5">
              <w:rPr>
                <w:rFonts w:ascii="Arial" w:hAnsi="Arial" w:cs="Arial"/>
                <w:sz w:val="28"/>
                <w:szCs w:val="28"/>
              </w:rPr>
              <w:t xml:space="preserve">    </w:t>
            </w:r>
            <w:proofErr w:type="gramStart"/>
            <w:r w:rsidR="00190AE5">
              <w:rPr>
                <w:rFonts w:ascii="Arial" w:hAnsi="Arial" w:cs="Arial"/>
                <w:sz w:val="28"/>
                <w:szCs w:val="28"/>
              </w:rPr>
              <w:t xml:space="preserve">   </w:t>
            </w:r>
            <w:r w:rsidR="00CB27C6" w:rsidRPr="00190AE5">
              <w:rPr>
                <w:rFonts w:ascii="Arial" w:hAnsi="Arial" w:cs="Arial"/>
                <w:sz w:val="28"/>
                <w:szCs w:val="28"/>
              </w:rPr>
              <w:t>(</w:t>
            </w:r>
            <w:proofErr w:type="gramEnd"/>
            <w:r w:rsidRPr="00190AE5">
              <w:rPr>
                <w:rFonts w:ascii="Arial" w:hAnsi="Arial" w:cs="Arial"/>
                <w:sz w:val="28"/>
                <w:szCs w:val="28"/>
              </w:rPr>
              <w:t xml:space="preserve">    )  Feminina  (    )   Masculina</w:t>
            </w:r>
          </w:p>
          <w:p w14:paraId="7F8BF3AA" w14:textId="77777777" w:rsidR="00706728" w:rsidRPr="00190AE5" w:rsidRDefault="00706728" w:rsidP="00706728">
            <w:pPr>
              <w:pStyle w:val="PargrafodaLista"/>
              <w:jc w:val="left"/>
              <w:rPr>
                <w:rFonts w:ascii="Arial" w:hAnsi="Arial" w:cs="Arial"/>
                <w:sz w:val="28"/>
                <w:szCs w:val="28"/>
              </w:rPr>
            </w:pPr>
          </w:p>
          <w:p w14:paraId="71FD3407" w14:textId="53C8F7B7" w:rsidR="00706728" w:rsidRPr="00190AE5" w:rsidRDefault="00860698" w:rsidP="00706728">
            <w:pPr>
              <w:pStyle w:val="PargrafodaLista"/>
              <w:numPr>
                <w:ilvl w:val="0"/>
                <w:numId w:val="3"/>
              </w:numPr>
              <w:jc w:val="left"/>
              <w:rPr>
                <w:rFonts w:ascii="Arial" w:hAnsi="Arial" w:cs="Arial"/>
                <w:sz w:val="28"/>
                <w:szCs w:val="28"/>
              </w:rPr>
            </w:pPr>
            <w:r w:rsidRPr="00190AE5">
              <w:rPr>
                <w:rFonts w:ascii="Arial" w:hAnsi="Arial" w:cs="Arial"/>
                <w:sz w:val="28"/>
                <w:szCs w:val="28"/>
              </w:rPr>
              <w:t xml:space="preserve">Perfumaria Nacional Destaque do Ano </w:t>
            </w:r>
            <w:r w:rsidR="00706728" w:rsidRPr="00190AE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190AE5">
              <w:rPr>
                <w:rFonts w:ascii="Arial" w:hAnsi="Arial" w:cs="Arial"/>
                <w:sz w:val="28"/>
                <w:szCs w:val="28"/>
              </w:rPr>
              <w:t xml:space="preserve">(  </w:t>
            </w:r>
            <w:r w:rsidR="00706728" w:rsidRPr="00190AE5">
              <w:rPr>
                <w:rFonts w:ascii="Arial" w:hAnsi="Arial" w:cs="Arial"/>
                <w:sz w:val="28"/>
                <w:szCs w:val="28"/>
              </w:rPr>
              <w:t xml:space="preserve">  </w:t>
            </w:r>
            <w:r w:rsidRPr="00190AE5">
              <w:rPr>
                <w:rFonts w:ascii="Arial" w:hAnsi="Arial" w:cs="Arial"/>
                <w:sz w:val="28"/>
                <w:szCs w:val="28"/>
              </w:rPr>
              <w:t xml:space="preserve">) Feminina  </w:t>
            </w:r>
            <w:r w:rsidR="00706728" w:rsidRPr="00190AE5">
              <w:rPr>
                <w:rFonts w:ascii="Arial" w:hAnsi="Arial" w:cs="Arial"/>
                <w:sz w:val="28"/>
                <w:szCs w:val="28"/>
              </w:rPr>
              <w:t xml:space="preserve">   </w:t>
            </w:r>
            <w:r w:rsidRPr="00190AE5">
              <w:rPr>
                <w:rFonts w:ascii="Arial" w:hAnsi="Arial" w:cs="Arial"/>
                <w:sz w:val="28"/>
                <w:szCs w:val="28"/>
              </w:rPr>
              <w:t>(    )</w:t>
            </w:r>
            <w:r w:rsidR="00706728" w:rsidRPr="00190AE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190AE5">
              <w:rPr>
                <w:rFonts w:ascii="Arial" w:hAnsi="Arial" w:cs="Arial"/>
                <w:sz w:val="28"/>
                <w:szCs w:val="28"/>
              </w:rPr>
              <w:t xml:space="preserve"> Masculina</w:t>
            </w:r>
          </w:p>
          <w:p w14:paraId="740AA5E6" w14:textId="77777777" w:rsidR="00706728" w:rsidRPr="00190AE5" w:rsidRDefault="00706728" w:rsidP="00706728">
            <w:pPr>
              <w:pStyle w:val="PargrafodaLista"/>
              <w:jc w:val="left"/>
              <w:rPr>
                <w:rFonts w:ascii="Arial" w:hAnsi="Arial" w:cs="Arial"/>
                <w:sz w:val="28"/>
                <w:szCs w:val="28"/>
              </w:rPr>
            </w:pPr>
          </w:p>
          <w:p w14:paraId="0D248A50" w14:textId="21115890" w:rsidR="00B1139A" w:rsidRPr="00190AE5" w:rsidRDefault="00860698" w:rsidP="00B1139A">
            <w:pPr>
              <w:pStyle w:val="PargrafodaLista"/>
              <w:numPr>
                <w:ilvl w:val="0"/>
                <w:numId w:val="3"/>
              </w:numPr>
              <w:jc w:val="left"/>
              <w:rPr>
                <w:rFonts w:ascii="Arial" w:hAnsi="Arial" w:cs="Arial"/>
                <w:sz w:val="28"/>
                <w:szCs w:val="28"/>
              </w:rPr>
            </w:pPr>
            <w:r w:rsidRPr="00190AE5">
              <w:rPr>
                <w:rFonts w:ascii="Arial" w:hAnsi="Arial" w:cs="Arial"/>
                <w:sz w:val="28"/>
                <w:szCs w:val="28"/>
              </w:rPr>
              <w:t xml:space="preserve">Perfumaria de Nicho Nacional          </w:t>
            </w:r>
            <w:r w:rsidR="00706728" w:rsidRPr="00190AE5">
              <w:rPr>
                <w:rFonts w:ascii="Arial" w:hAnsi="Arial" w:cs="Arial"/>
                <w:sz w:val="28"/>
                <w:szCs w:val="28"/>
              </w:rPr>
              <w:t xml:space="preserve">      </w:t>
            </w:r>
          </w:p>
          <w:p w14:paraId="160E7C8A" w14:textId="77777777" w:rsidR="00706728" w:rsidRPr="00190AE5" w:rsidRDefault="00706728" w:rsidP="00706728">
            <w:pPr>
              <w:pStyle w:val="PargrafodaLista"/>
              <w:jc w:val="left"/>
              <w:rPr>
                <w:rFonts w:ascii="Arial" w:hAnsi="Arial" w:cs="Arial"/>
                <w:sz w:val="28"/>
                <w:szCs w:val="28"/>
              </w:rPr>
            </w:pPr>
          </w:p>
          <w:p w14:paraId="67318B32" w14:textId="446C26E7" w:rsidR="00706728" w:rsidRPr="00190AE5" w:rsidRDefault="00860698" w:rsidP="00706728">
            <w:pPr>
              <w:pStyle w:val="PargrafodaLista"/>
              <w:numPr>
                <w:ilvl w:val="0"/>
                <w:numId w:val="3"/>
              </w:numPr>
              <w:jc w:val="left"/>
              <w:rPr>
                <w:rFonts w:ascii="Arial" w:hAnsi="Arial" w:cs="Arial"/>
                <w:sz w:val="28"/>
                <w:szCs w:val="28"/>
              </w:rPr>
            </w:pPr>
            <w:r w:rsidRPr="00190AE5">
              <w:rPr>
                <w:rFonts w:ascii="Arial" w:hAnsi="Arial" w:cs="Arial"/>
                <w:sz w:val="28"/>
                <w:szCs w:val="28"/>
              </w:rPr>
              <w:t xml:space="preserve">Perfumaria Internacional do Ano    </w:t>
            </w:r>
            <w:r w:rsidR="00706728" w:rsidRPr="00190AE5">
              <w:rPr>
                <w:rFonts w:ascii="Arial" w:hAnsi="Arial" w:cs="Arial"/>
                <w:sz w:val="28"/>
                <w:szCs w:val="28"/>
              </w:rPr>
              <w:t xml:space="preserve">       </w:t>
            </w:r>
            <w:r w:rsidRPr="00190AE5">
              <w:rPr>
                <w:rFonts w:ascii="Arial" w:hAnsi="Arial" w:cs="Arial"/>
                <w:sz w:val="28"/>
                <w:szCs w:val="28"/>
              </w:rPr>
              <w:t xml:space="preserve"> (     )   Feminina (    )  Masculina</w:t>
            </w:r>
          </w:p>
          <w:p w14:paraId="72F71A70" w14:textId="77777777" w:rsidR="00B1139A" w:rsidRPr="00190AE5" w:rsidRDefault="00B1139A" w:rsidP="00706728">
            <w:pPr>
              <w:pStyle w:val="PargrafodaLista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7919CC3E" w14:textId="77777777" w:rsidR="00706728" w:rsidRPr="00190AE5" w:rsidRDefault="00706728" w:rsidP="00706728">
            <w:pPr>
              <w:pStyle w:val="PargrafodaLista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7768F99" w14:textId="77777777" w:rsidR="00706728" w:rsidRDefault="00706728" w:rsidP="00706728">
            <w:pPr>
              <w:pStyle w:val="PargrafodaLista"/>
              <w:jc w:val="left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  <w:p w14:paraId="0AC8907D" w14:textId="5731FD70" w:rsidR="00706728" w:rsidRDefault="00706728" w:rsidP="00706728">
            <w:pPr>
              <w:pStyle w:val="PargrafodaLista"/>
              <w:jc w:val="left"/>
              <w:rPr>
                <w:rFonts w:ascii="Arial" w:hAnsi="Arial" w:cs="Arial"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sz w:val="24"/>
                <w:szCs w:val="24"/>
                <w:highlight w:val="yellow"/>
              </w:rPr>
              <w:t>Período das Inscrições: de 01 de junho até:</w:t>
            </w:r>
          </w:p>
          <w:p w14:paraId="33D4A24E" w14:textId="088CFD86" w:rsidR="00706728" w:rsidRDefault="00706728" w:rsidP="00706728">
            <w:pPr>
              <w:pStyle w:val="PargrafodaLista"/>
              <w:jc w:val="left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  <w:p w14:paraId="4B5BB033" w14:textId="6795D36B" w:rsidR="00706728" w:rsidRDefault="00706728" w:rsidP="00706728">
            <w:pPr>
              <w:ind w:left="379" w:right="1297"/>
              <w:jc w:val="lef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- </w:t>
            </w:r>
            <w:r w:rsidRPr="00706728">
              <w:rPr>
                <w:rFonts w:ascii="Arial" w:hAnsi="Arial" w:cs="Arial"/>
                <w:sz w:val="28"/>
                <w:szCs w:val="28"/>
              </w:rPr>
              <w:t xml:space="preserve">Cosméticos e </w:t>
            </w:r>
            <w:r w:rsidR="00CB27C6" w:rsidRPr="00706728">
              <w:rPr>
                <w:rFonts w:ascii="Arial" w:hAnsi="Arial" w:cs="Arial"/>
                <w:sz w:val="28"/>
                <w:szCs w:val="28"/>
              </w:rPr>
              <w:t>Perfumari</w:t>
            </w:r>
            <w:r w:rsidR="00CB27C6">
              <w:rPr>
                <w:rFonts w:ascii="Arial" w:hAnsi="Arial" w:cs="Arial"/>
                <w:sz w:val="28"/>
                <w:szCs w:val="28"/>
              </w:rPr>
              <w:t>a</w:t>
            </w:r>
            <w:r w:rsidR="007065E2">
              <w:rPr>
                <w:rFonts w:ascii="Arial" w:hAnsi="Arial" w:cs="Arial"/>
                <w:b/>
                <w:sz w:val="28"/>
                <w:szCs w:val="28"/>
              </w:rPr>
              <w:t>:</w:t>
            </w:r>
            <w:r w:rsidRPr="00706728">
              <w:rPr>
                <w:rFonts w:ascii="Arial" w:hAnsi="Arial" w:cs="Arial"/>
                <w:b/>
                <w:sz w:val="28"/>
                <w:szCs w:val="28"/>
              </w:rPr>
              <w:t xml:space="preserve"> 25/08/2026 </w:t>
            </w:r>
          </w:p>
          <w:p w14:paraId="79DC9206" w14:textId="696376FC" w:rsidR="00036C25" w:rsidRPr="00706728" w:rsidRDefault="00036C25" w:rsidP="00706728">
            <w:pPr>
              <w:ind w:left="379" w:right="1297"/>
              <w:jc w:val="lef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Entregas dos produtos, conforme o regulamento, data limite para perfumaria 25/08/2026.</w:t>
            </w:r>
          </w:p>
          <w:p w14:paraId="1783757D" w14:textId="75CE9DA4" w:rsidR="00706728" w:rsidRDefault="00706728" w:rsidP="007065E2">
            <w:pPr>
              <w:spacing w:after="288"/>
              <w:ind w:left="379" w:right="-40"/>
              <w:jc w:val="left"/>
              <w:rPr>
                <w:rFonts w:ascii="Arial" w:hAnsi="Arial" w:cs="Arial"/>
                <w:b/>
                <w:sz w:val="28"/>
                <w:szCs w:val="28"/>
              </w:rPr>
            </w:pPr>
            <w:r w:rsidRPr="00706728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7FBCF52C" w14:textId="77777777" w:rsidR="007065E2" w:rsidRDefault="007065E2" w:rsidP="007065E2">
            <w:pPr>
              <w:spacing w:after="288"/>
              <w:ind w:left="379" w:right="-40"/>
              <w:jc w:val="left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tbl>
            <w:tblPr>
              <w:tblStyle w:val="Tabelacomgrade"/>
              <w:tblpPr w:leftFromText="141" w:rightFromText="141" w:horzAnchor="margin" w:tblpY="-810"/>
              <w:tblOverlap w:val="never"/>
              <w:tblW w:w="1012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top w:w="28" w:type="dxa"/>
              </w:tblCellMar>
              <w:tblLook w:val="0620" w:firstRow="1" w:lastRow="0" w:firstColumn="0" w:lastColumn="0" w:noHBand="1" w:noVBand="1"/>
            </w:tblPr>
            <w:tblGrid>
              <w:gridCol w:w="3930"/>
              <w:gridCol w:w="942"/>
              <w:gridCol w:w="4053"/>
              <w:gridCol w:w="251"/>
              <w:gridCol w:w="945"/>
            </w:tblGrid>
            <w:tr w:rsidR="00B1146B" w:rsidRPr="000A2252" w14:paraId="1E650399" w14:textId="77777777" w:rsidTr="007E7DCE">
              <w:trPr>
                <w:trHeight w:val="170"/>
              </w:trPr>
              <w:tc>
                <w:tcPr>
                  <w:tcW w:w="3930" w:type="dxa"/>
                  <w:tcBorders>
                    <w:bottom w:val="single" w:sz="4" w:space="0" w:color="808080" w:themeColor="background1" w:themeShade="80"/>
                  </w:tcBorders>
                </w:tcPr>
                <w:p w14:paraId="3FBDF0D9" w14:textId="77777777" w:rsidR="00B1146B" w:rsidRPr="000A2252" w:rsidRDefault="00B1146B" w:rsidP="00B1146B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42" w:type="dxa"/>
                  <w:tcBorders>
                    <w:left w:val="nil"/>
                  </w:tcBorders>
                </w:tcPr>
                <w:p w14:paraId="74CD7904" w14:textId="77777777" w:rsidR="00B1146B" w:rsidRPr="000A2252" w:rsidRDefault="00B1146B" w:rsidP="00B1146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5249" w:type="dxa"/>
                  <w:gridSpan w:val="3"/>
                  <w:tcBorders>
                    <w:bottom w:val="single" w:sz="4" w:space="0" w:color="808080" w:themeColor="background1" w:themeShade="80"/>
                  </w:tcBorders>
                </w:tcPr>
                <w:p w14:paraId="09A87389" w14:textId="77777777" w:rsidR="00B1146B" w:rsidRPr="000A2252" w:rsidRDefault="00B1146B" w:rsidP="00B1146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B1146B" w:rsidRPr="000A2252" w14:paraId="5B61A1EC" w14:textId="77777777" w:rsidTr="007E7DCE">
              <w:tc>
                <w:tcPr>
                  <w:tcW w:w="3930" w:type="dxa"/>
                  <w:tcBorders>
                    <w:top w:val="single" w:sz="4" w:space="0" w:color="808080" w:themeColor="background1" w:themeShade="80"/>
                  </w:tcBorders>
                </w:tcPr>
                <w:p w14:paraId="2447BA3C" w14:textId="77777777" w:rsidR="00B1146B" w:rsidRPr="000A2252" w:rsidRDefault="00036C25" w:rsidP="00B1146B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  <w:sdt>
                    <w:sdtPr>
                      <w:rPr>
                        <w:rFonts w:ascii="Arial" w:hAnsi="Arial" w:cs="Arial"/>
                        <w:szCs w:val="24"/>
                      </w:rPr>
                      <w:id w:val="-813327518"/>
                      <w:placeholder>
                        <w:docPart w:val="6384CD0BF9AF48E6A096A0B817DE5F64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r w:rsidR="00B1146B" w:rsidRPr="000A2252">
                        <w:rPr>
                          <w:rFonts w:ascii="Arial" w:hAnsi="Arial" w:cs="Arial"/>
                          <w:szCs w:val="24"/>
                          <w:lang w:bidi="pt-BR"/>
                        </w:rPr>
                        <w:t>Data</w:t>
                      </w:r>
                    </w:sdtContent>
                  </w:sdt>
                </w:p>
              </w:tc>
              <w:tc>
                <w:tcPr>
                  <w:tcW w:w="942" w:type="dxa"/>
                </w:tcPr>
                <w:p w14:paraId="6EC0455E" w14:textId="77777777" w:rsidR="00B1146B" w:rsidRPr="000A2252" w:rsidRDefault="00B1146B" w:rsidP="00B1146B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5249" w:type="dxa"/>
                  <w:gridSpan w:val="3"/>
                  <w:tcBorders>
                    <w:top w:val="single" w:sz="4" w:space="0" w:color="808080" w:themeColor="background1" w:themeShade="80"/>
                  </w:tcBorders>
                </w:tcPr>
                <w:p w14:paraId="6132227B" w14:textId="77777777" w:rsidR="00B1146B" w:rsidRPr="000A2252" w:rsidRDefault="00036C25" w:rsidP="00B1146B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  <w:sdt>
                    <w:sdtPr>
                      <w:rPr>
                        <w:rFonts w:ascii="Arial" w:hAnsi="Arial" w:cs="Arial"/>
                        <w:szCs w:val="24"/>
                      </w:rPr>
                      <w:id w:val="1397704504"/>
                      <w:placeholder>
                        <w:docPart w:val="BB2793D3288F4808A65A013C106B2EC2"/>
                      </w:placeholder>
                      <w15:appearance w15:val="hidden"/>
                      <w:text/>
                    </w:sdtPr>
                    <w:sdtEndPr/>
                    <w:sdtContent>
                      <w:r w:rsidR="00B1146B" w:rsidRPr="000A2252">
                        <w:rPr>
                          <w:rFonts w:ascii="Arial" w:hAnsi="Arial" w:cs="Arial"/>
                          <w:szCs w:val="24"/>
                        </w:rPr>
                        <w:t xml:space="preserve">E-mail </w:t>
                      </w:r>
                    </w:sdtContent>
                  </w:sdt>
                </w:p>
              </w:tc>
            </w:tr>
            <w:tr w:rsidR="00B1146B" w:rsidRPr="000A2252" w14:paraId="72272D24" w14:textId="77777777" w:rsidTr="007E7DCE">
              <w:tc>
                <w:tcPr>
                  <w:tcW w:w="8925" w:type="dxa"/>
                  <w:gridSpan w:val="3"/>
                  <w:tcBorders>
                    <w:bottom w:val="single" w:sz="4" w:space="0" w:color="808080" w:themeColor="background1" w:themeShade="80"/>
                  </w:tcBorders>
                </w:tcPr>
                <w:p w14:paraId="4B8DC163" w14:textId="77777777" w:rsidR="00B1146B" w:rsidRPr="000A2252" w:rsidRDefault="00B1146B" w:rsidP="00B1146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1" w:type="dxa"/>
                  <w:tcBorders>
                    <w:left w:val="nil"/>
                  </w:tcBorders>
                </w:tcPr>
                <w:p w14:paraId="1840C6F6" w14:textId="77777777" w:rsidR="00B1146B" w:rsidRPr="000A2252" w:rsidRDefault="00B1146B" w:rsidP="00B1146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45" w:type="dxa"/>
                  <w:tcBorders>
                    <w:bottom w:val="single" w:sz="4" w:space="0" w:color="808080" w:themeColor="background1" w:themeShade="80"/>
                  </w:tcBorders>
                </w:tcPr>
                <w:p w14:paraId="081D9699" w14:textId="77777777" w:rsidR="00B1146B" w:rsidRPr="000A2252" w:rsidRDefault="00B1146B" w:rsidP="00B1146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B1146B" w:rsidRPr="000A2252" w14:paraId="1BCEB019" w14:textId="77777777" w:rsidTr="007E7DCE">
              <w:trPr>
                <w:trHeight w:val="454"/>
              </w:trPr>
              <w:tc>
                <w:tcPr>
                  <w:tcW w:w="8925" w:type="dxa"/>
                  <w:gridSpan w:val="3"/>
                  <w:tcBorders>
                    <w:top w:val="single" w:sz="4" w:space="0" w:color="808080" w:themeColor="background1" w:themeShade="80"/>
                  </w:tcBorders>
                </w:tcPr>
                <w:p w14:paraId="63FBBBCE" w14:textId="77777777" w:rsidR="00B1146B" w:rsidRPr="000A2252" w:rsidRDefault="00B1146B" w:rsidP="00B1146B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  <w:r w:rsidRPr="000A2252">
                    <w:rPr>
                      <w:rFonts w:ascii="Arial" w:hAnsi="Arial" w:cs="Arial"/>
                      <w:szCs w:val="24"/>
                    </w:rPr>
                    <w:t>Nome do responsável pela inscrição</w:t>
                  </w:r>
                  <w:r>
                    <w:rPr>
                      <w:rFonts w:ascii="Arial" w:hAnsi="Arial" w:cs="Arial"/>
                      <w:szCs w:val="24"/>
                    </w:rPr>
                    <w:t xml:space="preserve">                                 Telefone</w:t>
                  </w:r>
                </w:p>
              </w:tc>
              <w:tc>
                <w:tcPr>
                  <w:tcW w:w="251" w:type="dxa"/>
                </w:tcPr>
                <w:p w14:paraId="4B60C63F" w14:textId="77777777" w:rsidR="00B1146B" w:rsidRPr="000A2252" w:rsidRDefault="00B1146B" w:rsidP="00B1146B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945" w:type="dxa"/>
                  <w:tcBorders>
                    <w:top w:val="single" w:sz="4" w:space="0" w:color="808080" w:themeColor="background1" w:themeShade="80"/>
                  </w:tcBorders>
                </w:tcPr>
                <w:p w14:paraId="381F5655" w14:textId="77777777" w:rsidR="00B1146B" w:rsidRDefault="00B1146B" w:rsidP="00B1146B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  <w:p w14:paraId="5AA234C1" w14:textId="2FE3256B" w:rsidR="00190AE5" w:rsidRPr="000A2252" w:rsidRDefault="00190AE5" w:rsidP="00B1146B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</w:tbl>
          <w:p w14:paraId="02E1339F" w14:textId="175A8FC8" w:rsidR="007065E2" w:rsidRPr="0034442A" w:rsidRDefault="007065E2" w:rsidP="0034442A">
            <w:pPr>
              <w:spacing w:after="288"/>
              <w:ind w:right="-40"/>
              <w:jc w:val="left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tbl>
            <w:tblPr>
              <w:tblStyle w:val="Tabelacomgrade"/>
              <w:tblpPr w:leftFromText="141" w:rightFromText="141" w:horzAnchor="margin" w:tblpY="-810"/>
              <w:tblOverlap w:val="never"/>
              <w:tblW w:w="431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top w:w="28" w:type="dxa"/>
              </w:tblCellMar>
              <w:tblLook w:val="0620" w:firstRow="1" w:lastRow="0" w:firstColumn="0" w:lastColumn="0" w:noHBand="1" w:noVBand="1"/>
            </w:tblPr>
            <w:tblGrid>
              <w:gridCol w:w="4316"/>
            </w:tblGrid>
            <w:tr w:rsidR="00B1146B" w:rsidRPr="000A2252" w14:paraId="4C8CCEC8" w14:textId="77777777" w:rsidTr="00036C25">
              <w:tc>
                <w:tcPr>
                  <w:tcW w:w="4316" w:type="dxa"/>
                  <w:tcBorders>
                    <w:top w:val="single" w:sz="4" w:space="0" w:color="808080" w:themeColor="background1" w:themeShade="80"/>
                  </w:tcBorders>
                </w:tcPr>
                <w:p w14:paraId="5000DF8C" w14:textId="77777777" w:rsidR="00B1146B" w:rsidRPr="000A2252" w:rsidRDefault="00036C25" w:rsidP="00B1146B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  <w:sdt>
                    <w:sdtPr>
                      <w:rPr>
                        <w:rFonts w:ascii="Arial" w:hAnsi="Arial" w:cs="Arial"/>
                        <w:szCs w:val="24"/>
                      </w:rPr>
                      <w:id w:val="1161974736"/>
                      <w:placeholder>
                        <w:docPart w:val="86FE4D3D805547008B8D06459B505B3F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r w:rsidR="00B1146B" w:rsidRPr="000A2252">
                        <w:rPr>
                          <w:rFonts w:ascii="Arial" w:hAnsi="Arial" w:cs="Arial"/>
                          <w:szCs w:val="24"/>
                          <w:lang w:bidi="pt-BR"/>
                        </w:rPr>
                        <w:t>Data</w:t>
                      </w:r>
                    </w:sdtContent>
                  </w:sdt>
                </w:p>
              </w:tc>
            </w:tr>
          </w:tbl>
          <w:p w14:paraId="76F7004F" w14:textId="0E165BB3" w:rsidR="00706728" w:rsidRPr="00B1146B" w:rsidRDefault="00706728" w:rsidP="00B1146B">
            <w:pPr>
              <w:jc w:val="left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101" w:type="pct"/>
            <w:shd w:val="clear" w:color="auto" w:fill="auto"/>
          </w:tcPr>
          <w:p w14:paraId="7CD3DB65" w14:textId="77777777" w:rsidR="00BC1B68" w:rsidRPr="007156BB" w:rsidRDefault="00BC1B68" w:rsidP="0091535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56BB" w:rsidRPr="000A2252" w14:paraId="0A116E1F" w14:textId="77777777" w:rsidTr="00190AE5">
        <w:trPr>
          <w:trHeight w:val="9908"/>
        </w:trPr>
        <w:tc>
          <w:tcPr>
            <w:tcW w:w="101" w:type="pct"/>
            <w:shd w:val="clear" w:color="auto" w:fill="auto"/>
          </w:tcPr>
          <w:p w14:paraId="6FAD84A1" w14:textId="77777777" w:rsidR="00265218" w:rsidRPr="007156BB" w:rsidRDefault="00265218" w:rsidP="007065E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98" w:type="pct"/>
            <w:shd w:val="clear" w:color="auto" w:fill="auto"/>
          </w:tcPr>
          <w:tbl>
            <w:tblPr>
              <w:tblStyle w:val="Tabelacomgrade"/>
              <w:tblpPr w:leftFromText="141" w:rightFromText="141" w:horzAnchor="margin" w:tblpY="-810"/>
              <w:tblOverlap w:val="never"/>
              <w:tblW w:w="1012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top w:w="28" w:type="dxa"/>
              </w:tblCellMar>
              <w:tblLook w:val="0620" w:firstRow="1" w:lastRow="0" w:firstColumn="0" w:lastColumn="0" w:noHBand="1" w:noVBand="1"/>
              <w:tblDescription w:val="Tabela de layout"/>
            </w:tblPr>
            <w:tblGrid>
              <w:gridCol w:w="5381"/>
              <w:gridCol w:w="779"/>
              <w:gridCol w:w="326"/>
              <w:gridCol w:w="2892"/>
              <w:gridCol w:w="238"/>
              <w:gridCol w:w="38"/>
              <w:gridCol w:w="153"/>
              <w:gridCol w:w="86"/>
              <w:gridCol w:w="228"/>
            </w:tblGrid>
            <w:tr w:rsidR="00036C25" w:rsidRPr="00190AE5" w14:paraId="341AF077" w14:textId="77777777" w:rsidTr="007065E2">
              <w:trPr>
                <w:trHeight w:val="397"/>
              </w:trPr>
              <w:tc>
                <w:tcPr>
                  <w:tcW w:w="10121" w:type="dxa"/>
                  <w:gridSpan w:val="9"/>
                  <w:tcBorders>
                    <w:top w:val="single" w:sz="24" w:space="0" w:color="1F497D" w:themeColor="text2"/>
                    <w:bottom w:val="single" w:sz="24" w:space="0" w:color="1F497D" w:themeColor="text2"/>
                  </w:tcBorders>
                  <w:shd w:val="clear" w:color="auto" w:fill="F2F2F2" w:themeFill="background1" w:themeFillShade="F2"/>
                  <w:vAlign w:val="center"/>
                </w:tcPr>
                <w:p w14:paraId="0F9722B3" w14:textId="77777777" w:rsidR="00036C25" w:rsidRPr="00190AE5" w:rsidRDefault="00036C25" w:rsidP="00036C25">
                  <w:pPr>
                    <w:pStyle w:val="TextoemNegritoAzul"/>
                    <w:rPr>
                      <w:rFonts w:ascii="ArUAL" w:hAnsi="ArUAL" w:cs="Arial"/>
                      <w:szCs w:val="24"/>
                    </w:rPr>
                  </w:pPr>
                  <w:r w:rsidRPr="00190AE5">
                    <w:rPr>
                      <w:rFonts w:ascii="ArUAL" w:hAnsi="ArUAL" w:cs="Arial"/>
                      <w:szCs w:val="24"/>
                    </w:rPr>
                    <w:t xml:space="preserve">Informações da Empresa </w:t>
                  </w:r>
                </w:p>
              </w:tc>
            </w:tr>
            <w:tr w:rsidR="00036C25" w:rsidRPr="00190AE5" w14:paraId="5C8329DE" w14:textId="77777777" w:rsidTr="007065E2">
              <w:trPr>
                <w:trHeight w:val="57"/>
              </w:trPr>
              <w:tc>
                <w:tcPr>
                  <w:tcW w:w="10121" w:type="dxa"/>
                  <w:gridSpan w:val="9"/>
                  <w:tcBorders>
                    <w:top w:val="single" w:sz="24" w:space="0" w:color="1F497D" w:themeColor="text2"/>
                  </w:tcBorders>
                </w:tcPr>
                <w:p w14:paraId="0887CAFE" w14:textId="77777777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</w:tc>
            </w:tr>
            <w:tr w:rsidR="00036C25" w:rsidRPr="00190AE5" w14:paraId="5188C04E" w14:textId="77777777" w:rsidTr="00036C25">
              <w:trPr>
                <w:trHeight w:val="414"/>
              </w:trPr>
              <w:tc>
                <w:tcPr>
                  <w:tcW w:w="5481" w:type="dxa"/>
                  <w:tcBorders>
                    <w:bottom w:val="single" w:sz="4" w:space="0" w:color="808080" w:themeColor="background1" w:themeShade="80"/>
                  </w:tcBorders>
                </w:tcPr>
                <w:p w14:paraId="2EEA214F" w14:textId="77777777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088" w:type="dxa"/>
                  <w:gridSpan w:val="2"/>
                </w:tcPr>
                <w:p w14:paraId="670CB09C" w14:textId="77777777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3063" w:type="dxa"/>
                  <w:gridSpan w:val="3"/>
                  <w:tcBorders>
                    <w:bottom w:val="single" w:sz="4" w:space="0" w:color="808080" w:themeColor="background1" w:themeShade="80"/>
                  </w:tcBorders>
                </w:tcPr>
                <w:p w14:paraId="6CE03380" w14:textId="77777777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41" w:type="dxa"/>
                  <w:gridSpan w:val="2"/>
                </w:tcPr>
                <w:p w14:paraId="7024A5BD" w14:textId="77777777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48" w:type="dxa"/>
                  <w:tcBorders>
                    <w:bottom w:val="single" w:sz="4" w:space="0" w:color="808080" w:themeColor="background1" w:themeShade="80"/>
                  </w:tcBorders>
                </w:tcPr>
                <w:p w14:paraId="48F747C2" w14:textId="77777777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</w:tc>
            </w:tr>
            <w:tr w:rsidR="00036C25" w:rsidRPr="00190AE5" w14:paraId="78B8831A" w14:textId="77777777" w:rsidTr="00036C25">
              <w:trPr>
                <w:trHeight w:val="346"/>
              </w:trPr>
              <w:tc>
                <w:tcPr>
                  <w:tcW w:w="6242" w:type="dxa"/>
                  <w:gridSpan w:val="2"/>
                </w:tcPr>
                <w:p w14:paraId="06466095" w14:textId="77777777" w:rsidR="00036C25" w:rsidRPr="00190AE5" w:rsidRDefault="00036C25" w:rsidP="00036C25">
                  <w:pPr>
                    <w:pStyle w:val="TextoemNegrito"/>
                    <w:rPr>
                      <w:rFonts w:ascii="ArUAL" w:hAnsi="ArUAL" w:cs="Arial"/>
                      <w:szCs w:val="24"/>
                    </w:rPr>
                  </w:pPr>
                  <w:r w:rsidRPr="00190AE5">
                    <w:rPr>
                      <w:rFonts w:ascii="ArUAL" w:hAnsi="ArUAL" w:cs="Arial"/>
                      <w:szCs w:val="24"/>
                    </w:rPr>
                    <w:t xml:space="preserve">Nome da Empresa </w:t>
                  </w:r>
                </w:p>
              </w:tc>
              <w:tc>
                <w:tcPr>
                  <w:tcW w:w="3537" w:type="dxa"/>
                  <w:gridSpan w:val="5"/>
                </w:tcPr>
                <w:p w14:paraId="54F3EB5A" w14:textId="77777777" w:rsidR="00036C25" w:rsidRPr="00190AE5" w:rsidRDefault="00036C25" w:rsidP="00036C25">
                  <w:pPr>
                    <w:pStyle w:val="TextoemNegrito"/>
                    <w:rPr>
                      <w:rFonts w:ascii="ArUAL" w:hAnsi="ArUAL" w:cs="Arial"/>
                      <w:szCs w:val="24"/>
                    </w:rPr>
                  </w:pPr>
                </w:p>
              </w:tc>
              <w:tc>
                <w:tcPr>
                  <w:tcW w:w="342" w:type="dxa"/>
                  <w:gridSpan w:val="2"/>
                  <w:tcBorders>
                    <w:top w:val="single" w:sz="4" w:space="0" w:color="808080" w:themeColor="background1" w:themeShade="80"/>
                  </w:tcBorders>
                </w:tcPr>
                <w:p w14:paraId="2C98B084" w14:textId="77777777" w:rsidR="00036C25" w:rsidRPr="00190AE5" w:rsidRDefault="00036C25" w:rsidP="00036C25">
                  <w:pPr>
                    <w:pStyle w:val="TextoemNegrito"/>
                    <w:rPr>
                      <w:rFonts w:ascii="ArUAL" w:hAnsi="ArUAL" w:cs="Arial"/>
                      <w:szCs w:val="24"/>
                    </w:rPr>
                  </w:pPr>
                </w:p>
              </w:tc>
            </w:tr>
            <w:tr w:rsidR="00036C25" w:rsidRPr="00190AE5" w14:paraId="31EDD1D7" w14:textId="77777777" w:rsidTr="007065E2">
              <w:trPr>
                <w:trHeight w:val="414"/>
              </w:trPr>
              <w:tc>
                <w:tcPr>
                  <w:tcW w:w="10121" w:type="dxa"/>
                  <w:gridSpan w:val="9"/>
                  <w:tcBorders>
                    <w:bottom w:val="single" w:sz="4" w:space="0" w:color="808080" w:themeColor="background1" w:themeShade="80"/>
                  </w:tcBorders>
                </w:tcPr>
                <w:p w14:paraId="598A83C4" w14:textId="77777777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</w:tc>
            </w:tr>
            <w:tr w:rsidR="00036C25" w:rsidRPr="00190AE5" w14:paraId="61F3F1E2" w14:textId="77777777" w:rsidTr="007065E2">
              <w:trPr>
                <w:trHeight w:val="346"/>
              </w:trPr>
              <w:tc>
                <w:tcPr>
                  <w:tcW w:w="10121" w:type="dxa"/>
                  <w:gridSpan w:val="9"/>
                  <w:tcBorders>
                    <w:top w:val="single" w:sz="4" w:space="0" w:color="808080" w:themeColor="background1" w:themeShade="80"/>
                  </w:tcBorders>
                </w:tcPr>
                <w:p w14:paraId="0B980491" w14:textId="77777777" w:rsidR="00036C25" w:rsidRPr="00190AE5" w:rsidRDefault="00036C25" w:rsidP="00036C25">
                  <w:pPr>
                    <w:pStyle w:val="TextoemNegrito"/>
                    <w:rPr>
                      <w:rFonts w:ascii="ArUAL" w:hAnsi="ArUAL" w:cs="Arial"/>
                      <w:szCs w:val="24"/>
                    </w:rPr>
                  </w:pPr>
                  <w:sdt>
                    <w:sdtPr>
                      <w:rPr>
                        <w:rFonts w:ascii="ArUAL" w:hAnsi="ArUAL" w:cs="Arial"/>
                        <w:szCs w:val="24"/>
                      </w:rPr>
                      <w:id w:val="-181676382"/>
                      <w:placeholder>
                        <w:docPart w:val="4F155B1F8EE2404EA6FAD448E8617C48"/>
                      </w:placeholder>
                      <w:temporary/>
                      <w:showingPlcHdr/>
                      <w15:appearance w15:val="hidden"/>
                      <w:text/>
                    </w:sdtPr>
                    <w:sdtContent>
                      <w:r w:rsidRPr="00190AE5">
                        <w:rPr>
                          <w:rFonts w:ascii="ArUAL" w:hAnsi="ArUAL" w:cs="Arial"/>
                          <w:szCs w:val="24"/>
                          <w:lang w:bidi="pt-BR"/>
                        </w:rPr>
                        <w:t>Endereço</w:t>
                      </w:r>
                    </w:sdtContent>
                  </w:sdt>
                </w:p>
              </w:tc>
            </w:tr>
            <w:tr w:rsidR="00036C25" w:rsidRPr="00190AE5" w14:paraId="6DAC6E7D" w14:textId="77777777" w:rsidTr="00036C25">
              <w:trPr>
                <w:trHeight w:val="346"/>
              </w:trPr>
              <w:tc>
                <w:tcPr>
                  <w:tcW w:w="5481" w:type="dxa"/>
                  <w:tcBorders>
                    <w:bottom w:val="single" w:sz="4" w:space="0" w:color="808080" w:themeColor="background1" w:themeShade="80"/>
                  </w:tcBorders>
                </w:tcPr>
                <w:p w14:paraId="669368AE" w14:textId="77777777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088" w:type="dxa"/>
                  <w:gridSpan w:val="2"/>
                </w:tcPr>
                <w:p w14:paraId="4023C589" w14:textId="77777777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3063" w:type="dxa"/>
                  <w:gridSpan w:val="3"/>
                  <w:tcBorders>
                    <w:bottom w:val="single" w:sz="4" w:space="0" w:color="808080" w:themeColor="background1" w:themeShade="80"/>
                  </w:tcBorders>
                </w:tcPr>
                <w:p w14:paraId="375DE8F2" w14:textId="77777777" w:rsidR="00036C25" w:rsidRPr="00190AE5" w:rsidRDefault="00036C25" w:rsidP="00036C25">
                  <w:pPr>
                    <w:jc w:val="both"/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41" w:type="dxa"/>
                  <w:gridSpan w:val="2"/>
                </w:tcPr>
                <w:p w14:paraId="28BE4D07" w14:textId="77777777" w:rsidR="00036C25" w:rsidRPr="00190AE5" w:rsidRDefault="00036C25" w:rsidP="00036C25">
                  <w:pPr>
                    <w:jc w:val="both"/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48" w:type="dxa"/>
                  <w:tcBorders>
                    <w:bottom w:val="single" w:sz="4" w:space="0" w:color="808080" w:themeColor="background1" w:themeShade="80"/>
                  </w:tcBorders>
                </w:tcPr>
                <w:p w14:paraId="279DD977" w14:textId="77777777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</w:tc>
            </w:tr>
            <w:tr w:rsidR="00036C25" w:rsidRPr="00190AE5" w14:paraId="183E1043" w14:textId="77777777" w:rsidTr="00036C25">
              <w:trPr>
                <w:trHeight w:val="346"/>
              </w:trPr>
              <w:tc>
                <w:tcPr>
                  <w:tcW w:w="5481" w:type="dxa"/>
                  <w:tcBorders>
                    <w:top w:val="single" w:sz="4" w:space="0" w:color="808080" w:themeColor="background1" w:themeShade="80"/>
                  </w:tcBorders>
                </w:tcPr>
                <w:p w14:paraId="0B179D76" w14:textId="77777777" w:rsidR="00036C25" w:rsidRPr="00190AE5" w:rsidRDefault="00036C25" w:rsidP="00036C25">
                  <w:pPr>
                    <w:pStyle w:val="TextoemNegrito"/>
                    <w:rPr>
                      <w:rFonts w:ascii="ArUAL" w:hAnsi="ArUAL" w:cs="Arial"/>
                      <w:szCs w:val="24"/>
                    </w:rPr>
                  </w:pPr>
                  <w:sdt>
                    <w:sdtPr>
                      <w:rPr>
                        <w:rFonts w:ascii="ArUAL" w:hAnsi="ArUAL" w:cs="Arial"/>
                        <w:szCs w:val="24"/>
                      </w:rPr>
                      <w:id w:val="-1148971649"/>
                      <w:placeholder>
                        <w:docPart w:val="51E0EBB382E947198D96937A1544A944"/>
                      </w:placeholder>
                      <w:temporary/>
                      <w:showingPlcHdr/>
                      <w15:appearance w15:val="hidden"/>
                      <w:text/>
                    </w:sdtPr>
                    <w:sdtContent>
                      <w:r w:rsidRPr="00190AE5">
                        <w:rPr>
                          <w:rFonts w:ascii="ArUAL" w:hAnsi="ArUAL" w:cs="Arial"/>
                          <w:szCs w:val="24"/>
                          <w:lang w:bidi="pt-BR"/>
                        </w:rPr>
                        <w:t>Cidade</w:t>
                      </w:r>
                    </w:sdtContent>
                  </w:sdt>
                </w:p>
              </w:tc>
              <w:tc>
                <w:tcPr>
                  <w:tcW w:w="1088" w:type="dxa"/>
                  <w:gridSpan w:val="2"/>
                </w:tcPr>
                <w:p w14:paraId="240068A6" w14:textId="77777777" w:rsidR="00036C25" w:rsidRPr="00190AE5" w:rsidRDefault="00036C25" w:rsidP="00036C25">
                  <w:pPr>
                    <w:pStyle w:val="TextoemNegrito"/>
                    <w:rPr>
                      <w:rFonts w:ascii="ArUAL" w:hAnsi="ArUAL" w:cs="Arial"/>
                      <w:szCs w:val="24"/>
                    </w:rPr>
                  </w:pPr>
                </w:p>
              </w:tc>
              <w:tc>
                <w:tcPr>
                  <w:tcW w:w="3063" w:type="dxa"/>
                  <w:gridSpan w:val="3"/>
                  <w:tcBorders>
                    <w:top w:val="single" w:sz="4" w:space="0" w:color="808080" w:themeColor="background1" w:themeShade="80"/>
                  </w:tcBorders>
                </w:tcPr>
                <w:p w14:paraId="3EBB654C" w14:textId="77777777" w:rsidR="00036C25" w:rsidRPr="00190AE5" w:rsidRDefault="00036C25" w:rsidP="00036C25">
                  <w:pPr>
                    <w:pStyle w:val="TextoemNegrito"/>
                    <w:rPr>
                      <w:rFonts w:ascii="ArUAL" w:hAnsi="ArUAL" w:cs="Arial"/>
                      <w:szCs w:val="24"/>
                    </w:rPr>
                  </w:pPr>
                  <w:sdt>
                    <w:sdtPr>
                      <w:rPr>
                        <w:rFonts w:ascii="ArUAL" w:hAnsi="ArUAL" w:cs="Arial"/>
                        <w:szCs w:val="24"/>
                      </w:rPr>
                      <w:id w:val="1167049310"/>
                      <w:placeholder>
                        <w:docPart w:val="406A9B01CF6B4CE3BB0A1D76DC936115"/>
                      </w:placeholder>
                      <w:temporary/>
                      <w:showingPlcHdr/>
                      <w15:appearance w15:val="hidden"/>
                      <w:text/>
                    </w:sdtPr>
                    <w:sdtContent>
                      <w:r w:rsidRPr="00190AE5">
                        <w:rPr>
                          <w:rFonts w:ascii="ArUAL" w:hAnsi="ArUAL" w:cs="Arial"/>
                          <w:szCs w:val="24"/>
                          <w:lang w:bidi="pt-BR"/>
                        </w:rPr>
                        <w:t>Estado.</w:t>
                      </w:r>
                    </w:sdtContent>
                  </w:sdt>
                </w:p>
              </w:tc>
              <w:tc>
                <w:tcPr>
                  <w:tcW w:w="241" w:type="dxa"/>
                  <w:gridSpan w:val="2"/>
                </w:tcPr>
                <w:p w14:paraId="3629E8E8" w14:textId="77777777" w:rsidR="00036C25" w:rsidRPr="00190AE5" w:rsidRDefault="00036C25" w:rsidP="00036C25">
                  <w:pPr>
                    <w:pStyle w:val="TextoemNegrito"/>
                    <w:rPr>
                      <w:rFonts w:ascii="ArUAL" w:hAnsi="ArUAL" w:cs="Arial"/>
                      <w:szCs w:val="24"/>
                    </w:rPr>
                  </w:pPr>
                </w:p>
              </w:tc>
              <w:tc>
                <w:tcPr>
                  <w:tcW w:w="248" w:type="dxa"/>
                  <w:tcBorders>
                    <w:top w:val="single" w:sz="4" w:space="0" w:color="808080" w:themeColor="background1" w:themeShade="80"/>
                  </w:tcBorders>
                </w:tcPr>
                <w:p w14:paraId="00D8CD06" w14:textId="1CA7AE91" w:rsidR="00036C25" w:rsidRPr="00190AE5" w:rsidRDefault="00036C25" w:rsidP="00036C25">
                  <w:pPr>
                    <w:pStyle w:val="TextoemNegrito"/>
                    <w:rPr>
                      <w:rFonts w:ascii="ArUAL" w:hAnsi="ArUAL" w:cs="Arial"/>
                      <w:szCs w:val="24"/>
                    </w:rPr>
                  </w:pPr>
                </w:p>
              </w:tc>
            </w:tr>
            <w:tr w:rsidR="00036C25" w:rsidRPr="00190AE5" w14:paraId="1CE209C8" w14:textId="77777777" w:rsidTr="007065E2">
              <w:trPr>
                <w:trHeight w:val="346"/>
              </w:trPr>
              <w:tc>
                <w:tcPr>
                  <w:tcW w:w="10121" w:type="dxa"/>
                  <w:gridSpan w:val="9"/>
                  <w:tcBorders>
                    <w:bottom w:val="single" w:sz="4" w:space="0" w:color="808080" w:themeColor="background1" w:themeShade="80"/>
                  </w:tcBorders>
                </w:tcPr>
                <w:p w14:paraId="20028CD8" w14:textId="77777777" w:rsidR="00036C25" w:rsidRPr="00190AE5" w:rsidRDefault="00036C25" w:rsidP="00036C25">
                  <w:pPr>
                    <w:jc w:val="both"/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</w:tc>
            </w:tr>
            <w:tr w:rsidR="00036C25" w:rsidRPr="00190AE5" w14:paraId="18A0B444" w14:textId="77777777" w:rsidTr="007065E2">
              <w:trPr>
                <w:trHeight w:val="346"/>
              </w:trPr>
              <w:tc>
                <w:tcPr>
                  <w:tcW w:w="10121" w:type="dxa"/>
                  <w:gridSpan w:val="9"/>
                  <w:tcBorders>
                    <w:top w:val="single" w:sz="4" w:space="0" w:color="808080" w:themeColor="background1" w:themeShade="80"/>
                  </w:tcBorders>
                </w:tcPr>
                <w:p w14:paraId="269E0E8B" w14:textId="36F30C8D" w:rsidR="00036C25" w:rsidRPr="00190AE5" w:rsidRDefault="00036C25" w:rsidP="00036C25">
                  <w:pPr>
                    <w:pStyle w:val="TextoemNegrito"/>
                    <w:rPr>
                      <w:rFonts w:ascii="ArUAL" w:hAnsi="ArUAL" w:cs="Arial"/>
                      <w:szCs w:val="24"/>
                    </w:rPr>
                  </w:pPr>
                  <w:r w:rsidRPr="00190AE5">
                    <w:rPr>
                      <w:rFonts w:ascii="ArUAL" w:hAnsi="ArUAL" w:cs="Arial"/>
                      <w:szCs w:val="24"/>
                    </w:rPr>
                    <w:t>CNPJ:                                                                          Data da Fundação:</w:t>
                  </w:r>
                </w:p>
              </w:tc>
            </w:tr>
            <w:tr w:rsidR="00036C25" w:rsidRPr="00190AE5" w14:paraId="22902E32" w14:textId="77777777" w:rsidTr="00036C25">
              <w:trPr>
                <w:trHeight w:val="346"/>
              </w:trPr>
              <w:tc>
                <w:tcPr>
                  <w:tcW w:w="9332" w:type="dxa"/>
                  <w:gridSpan w:val="4"/>
                  <w:tcBorders>
                    <w:bottom w:val="single" w:sz="4" w:space="0" w:color="808080" w:themeColor="background1" w:themeShade="80"/>
                  </w:tcBorders>
                </w:tcPr>
                <w:p w14:paraId="683054A7" w14:textId="25354934" w:rsidR="00036C25" w:rsidRPr="00190AE5" w:rsidRDefault="00036C25" w:rsidP="00036C25">
                  <w:pPr>
                    <w:jc w:val="both"/>
                    <w:rPr>
                      <w:rFonts w:ascii="ArUAL" w:hAnsi="ArU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5" w:type="dxa"/>
                </w:tcPr>
                <w:p w14:paraId="212C78DA" w14:textId="77777777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544" w:type="dxa"/>
                  <w:gridSpan w:val="4"/>
                  <w:tcBorders>
                    <w:bottom w:val="single" w:sz="4" w:space="0" w:color="808080" w:themeColor="background1" w:themeShade="80"/>
                  </w:tcBorders>
                </w:tcPr>
                <w:p w14:paraId="42250DD3" w14:textId="77777777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</w:tc>
            </w:tr>
            <w:tr w:rsidR="00036C25" w:rsidRPr="00190AE5" w14:paraId="7F8FDAFD" w14:textId="77777777" w:rsidTr="00036C25">
              <w:trPr>
                <w:trHeight w:val="346"/>
              </w:trPr>
              <w:tc>
                <w:tcPr>
                  <w:tcW w:w="9332" w:type="dxa"/>
                  <w:gridSpan w:val="4"/>
                  <w:tcBorders>
                    <w:top w:val="single" w:sz="4" w:space="0" w:color="808080" w:themeColor="background1" w:themeShade="80"/>
                  </w:tcBorders>
                </w:tcPr>
                <w:tbl>
                  <w:tblPr>
                    <w:tblStyle w:val="Tabelacomgrade"/>
                    <w:tblW w:w="989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CellMar>
                      <w:top w:w="28" w:type="dxa"/>
                    </w:tblCellMar>
                    <w:tblLook w:val="0620" w:firstRow="1" w:lastRow="0" w:firstColumn="0" w:lastColumn="0" w:noHBand="1" w:noVBand="1"/>
                  </w:tblPr>
                  <w:tblGrid>
                    <w:gridCol w:w="4893"/>
                    <w:gridCol w:w="5004"/>
                  </w:tblGrid>
                  <w:tr w:rsidR="00036C25" w:rsidRPr="00190AE5" w14:paraId="5C7D3B9D" w14:textId="77777777" w:rsidTr="005D42F2">
                    <w:trPr>
                      <w:trHeight w:val="346"/>
                    </w:trPr>
                    <w:tc>
                      <w:tcPr>
                        <w:tcW w:w="9897" w:type="dxa"/>
                        <w:gridSpan w:val="2"/>
                        <w:tcBorders>
                          <w:top w:val="single" w:sz="4" w:space="0" w:color="808080" w:themeColor="background1" w:themeShade="80"/>
                        </w:tcBorders>
                      </w:tcPr>
                      <w:p w14:paraId="10490624" w14:textId="77777777" w:rsidR="00036C25" w:rsidRPr="00190AE5" w:rsidRDefault="00036C25" w:rsidP="00036C25">
                        <w:pPr>
                          <w:pStyle w:val="TextoemNegrito"/>
                          <w:rPr>
                            <w:rFonts w:ascii="ArUAL" w:hAnsi="ArUAL" w:cs="Arial"/>
                            <w:szCs w:val="24"/>
                          </w:rPr>
                        </w:pPr>
                        <w:r w:rsidRPr="00190AE5">
                          <w:rPr>
                            <w:rFonts w:ascii="ArUAL" w:hAnsi="ArUAL" w:cs="Arial"/>
                            <w:szCs w:val="24"/>
                          </w:rPr>
                          <w:t>Nome do responsável pelo produto</w:t>
                        </w:r>
                      </w:p>
                    </w:tc>
                  </w:tr>
                  <w:tr w:rsidR="00036C25" w:rsidRPr="00190AE5" w14:paraId="77116453" w14:textId="77777777" w:rsidTr="005D42F2">
                    <w:trPr>
                      <w:gridAfter w:val="1"/>
                      <w:wAfter w:w="5004" w:type="dxa"/>
                      <w:trHeight w:val="346"/>
                    </w:trPr>
                    <w:tc>
                      <w:tcPr>
                        <w:tcW w:w="4893" w:type="dxa"/>
                        <w:tcBorders>
                          <w:bottom w:val="single" w:sz="4" w:space="0" w:color="808080" w:themeColor="background1" w:themeShade="80"/>
                        </w:tcBorders>
                      </w:tcPr>
                      <w:p w14:paraId="4B64DA24" w14:textId="77777777" w:rsidR="00036C25" w:rsidRPr="00190AE5" w:rsidRDefault="00036C25" w:rsidP="00036C25">
                        <w:pPr>
                          <w:rPr>
                            <w:rFonts w:ascii="ArUAL" w:hAnsi="ArU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036C25" w:rsidRPr="00190AE5" w14:paraId="2B0336E8" w14:textId="77777777" w:rsidTr="005D42F2">
                    <w:trPr>
                      <w:gridAfter w:val="1"/>
                      <w:wAfter w:w="5004" w:type="dxa"/>
                      <w:trHeight w:val="346"/>
                    </w:trPr>
                    <w:tc>
                      <w:tcPr>
                        <w:tcW w:w="4893" w:type="dxa"/>
                        <w:tcBorders>
                          <w:top w:val="single" w:sz="4" w:space="0" w:color="808080" w:themeColor="background1" w:themeShade="80"/>
                        </w:tcBorders>
                      </w:tcPr>
                      <w:p w14:paraId="7142CEC4" w14:textId="5C467966" w:rsidR="00036C25" w:rsidRPr="00190AE5" w:rsidRDefault="00036C25" w:rsidP="00036C25">
                        <w:pPr>
                          <w:pStyle w:val="TextoemNegrito"/>
                          <w:rPr>
                            <w:rFonts w:ascii="ArUAL" w:hAnsi="ArUAL" w:cs="Arial"/>
                            <w:szCs w:val="24"/>
                          </w:rPr>
                        </w:pPr>
                        <w:r w:rsidRPr="00190AE5">
                          <w:rPr>
                            <w:rFonts w:ascii="ArUAL" w:hAnsi="ArUAL" w:cs="Arial"/>
                            <w:szCs w:val="24"/>
                          </w:rPr>
                          <w:t>Telefone e e-mail</w:t>
                        </w:r>
                      </w:p>
                    </w:tc>
                  </w:tr>
                  <w:tr w:rsidR="00036C25" w:rsidRPr="00190AE5" w14:paraId="77E26936" w14:textId="77777777" w:rsidTr="005D42F2">
                    <w:trPr>
                      <w:gridAfter w:val="1"/>
                      <w:wAfter w:w="5004" w:type="dxa"/>
                      <w:trHeight w:val="346"/>
                    </w:trPr>
                    <w:tc>
                      <w:tcPr>
                        <w:tcW w:w="4893" w:type="dxa"/>
                        <w:tcBorders>
                          <w:bottom w:val="single" w:sz="4" w:space="0" w:color="808080" w:themeColor="background1" w:themeShade="80"/>
                        </w:tcBorders>
                      </w:tcPr>
                      <w:p w14:paraId="355E25F1" w14:textId="77777777" w:rsidR="00036C25" w:rsidRPr="00190AE5" w:rsidRDefault="00036C25" w:rsidP="00036C25">
                        <w:pPr>
                          <w:rPr>
                            <w:rFonts w:ascii="ArUAL" w:hAnsi="ArU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036C25" w:rsidRPr="00190AE5" w14:paraId="314CE443" w14:textId="77777777" w:rsidTr="005D42F2">
                    <w:trPr>
                      <w:gridAfter w:val="1"/>
                      <w:wAfter w:w="5004" w:type="dxa"/>
                      <w:trHeight w:val="346"/>
                    </w:trPr>
                    <w:tc>
                      <w:tcPr>
                        <w:tcW w:w="4893" w:type="dxa"/>
                        <w:tcBorders>
                          <w:top w:val="single" w:sz="4" w:space="0" w:color="808080" w:themeColor="background1" w:themeShade="80"/>
                        </w:tcBorders>
                      </w:tcPr>
                      <w:p w14:paraId="43EB3494" w14:textId="77777777" w:rsidR="00036C25" w:rsidRPr="00190AE5" w:rsidRDefault="00036C25" w:rsidP="00036C25">
                        <w:pPr>
                          <w:pStyle w:val="TextoemNegrito"/>
                          <w:rPr>
                            <w:rFonts w:ascii="ArUAL" w:hAnsi="ArUAL" w:cs="Arial"/>
                            <w:szCs w:val="24"/>
                          </w:rPr>
                        </w:pPr>
                        <w:r w:rsidRPr="00190AE5">
                          <w:rPr>
                            <w:rFonts w:ascii="ArUAL" w:hAnsi="ArUAL" w:cs="Arial"/>
                            <w:szCs w:val="24"/>
                          </w:rPr>
                          <w:t>Nome do responsável pelo financeiro</w:t>
                        </w:r>
                      </w:p>
                    </w:tc>
                  </w:tr>
                  <w:tr w:rsidR="00036C25" w:rsidRPr="00190AE5" w14:paraId="6DDB6F49" w14:textId="77777777" w:rsidTr="005D42F2">
                    <w:trPr>
                      <w:gridAfter w:val="1"/>
                      <w:wAfter w:w="5004" w:type="dxa"/>
                      <w:trHeight w:val="346"/>
                    </w:trPr>
                    <w:tc>
                      <w:tcPr>
                        <w:tcW w:w="4893" w:type="dxa"/>
                        <w:tcBorders>
                          <w:bottom w:val="single" w:sz="4" w:space="0" w:color="808080" w:themeColor="background1" w:themeShade="80"/>
                        </w:tcBorders>
                      </w:tcPr>
                      <w:p w14:paraId="6DDDB7A7" w14:textId="77777777" w:rsidR="00036C25" w:rsidRPr="00190AE5" w:rsidRDefault="00036C25" w:rsidP="00036C25">
                        <w:pPr>
                          <w:rPr>
                            <w:rFonts w:ascii="ArUAL" w:hAnsi="ArU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036C25" w:rsidRPr="00190AE5" w14:paraId="123C7307" w14:textId="77777777" w:rsidTr="005D42F2">
                    <w:trPr>
                      <w:gridAfter w:val="1"/>
                      <w:wAfter w:w="5004" w:type="dxa"/>
                      <w:trHeight w:val="346"/>
                    </w:trPr>
                    <w:tc>
                      <w:tcPr>
                        <w:tcW w:w="4893" w:type="dxa"/>
                        <w:tcBorders>
                          <w:top w:val="single" w:sz="4" w:space="0" w:color="808080" w:themeColor="background1" w:themeShade="80"/>
                        </w:tcBorders>
                      </w:tcPr>
                      <w:p w14:paraId="164939D6" w14:textId="31892488" w:rsidR="00036C25" w:rsidRPr="00190AE5" w:rsidRDefault="00036C25" w:rsidP="00036C25">
                        <w:pPr>
                          <w:pStyle w:val="TextoemNegrito"/>
                          <w:rPr>
                            <w:rFonts w:ascii="ArUAL" w:hAnsi="ArUAL" w:cs="Arial"/>
                            <w:szCs w:val="24"/>
                          </w:rPr>
                        </w:pPr>
                        <w:r w:rsidRPr="00190AE5">
                          <w:rPr>
                            <w:rFonts w:ascii="ArUAL" w:hAnsi="ArUAL" w:cs="Arial"/>
                            <w:szCs w:val="24"/>
                          </w:rPr>
                          <w:t>Telefone e E-mail</w:t>
                        </w:r>
                      </w:p>
                    </w:tc>
                  </w:tr>
                </w:tbl>
                <w:p w14:paraId="3415946F" w14:textId="77777777" w:rsidR="00036C25" w:rsidRPr="00190AE5" w:rsidRDefault="00036C25" w:rsidP="00036C25">
                  <w:pPr>
                    <w:pStyle w:val="TextoemNegrito"/>
                    <w:rPr>
                      <w:rFonts w:ascii="ArUAL" w:hAnsi="ArUAL" w:cs="Arial"/>
                      <w:szCs w:val="24"/>
                    </w:rPr>
                  </w:pPr>
                </w:p>
              </w:tc>
              <w:tc>
                <w:tcPr>
                  <w:tcW w:w="245" w:type="dxa"/>
                </w:tcPr>
                <w:p w14:paraId="3AEC2557" w14:textId="77777777" w:rsidR="00036C25" w:rsidRPr="00190AE5" w:rsidRDefault="00036C25" w:rsidP="00036C25">
                  <w:pPr>
                    <w:pStyle w:val="TextoemNegrito"/>
                    <w:rPr>
                      <w:rFonts w:ascii="ArUAL" w:hAnsi="ArUAL" w:cs="Arial"/>
                      <w:szCs w:val="24"/>
                    </w:rPr>
                  </w:pPr>
                </w:p>
              </w:tc>
              <w:tc>
                <w:tcPr>
                  <w:tcW w:w="544" w:type="dxa"/>
                  <w:gridSpan w:val="4"/>
                  <w:tcBorders>
                    <w:top w:val="single" w:sz="4" w:space="0" w:color="808080" w:themeColor="background1" w:themeShade="80"/>
                  </w:tcBorders>
                </w:tcPr>
                <w:p w14:paraId="10614B3B" w14:textId="77777777" w:rsidR="00036C25" w:rsidRPr="00190AE5" w:rsidRDefault="00036C25" w:rsidP="00036C25">
                  <w:pPr>
                    <w:pStyle w:val="TextoemNegrito"/>
                    <w:rPr>
                      <w:rFonts w:ascii="ArUAL" w:hAnsi="ArUAL" w:cs="Arial"/>
                      <w:szCs w:val="24"/>
                    </w:rPr>
                  </w:pPr>
                </w:p>
              </w:tc>
            </w:tr>
            <w:tr w:rsidR="00036C25" w:rsidRPr="00190AE5" w14:paraId="580BF4D3" w14:textId="77777777" w:rsidTr="00036C25">
              <w:trPr>
                <w:trHeight w:val="346"/>
              </w:trPr>
              <w:tc>
                <w:tcPr>
                  <w:tcW w:w="9332" w:type="dxa"/>
                  <w:gridSpan w:val="4"/>
                  <w:tcBorders>
                    <w:bottom w:val="single" w:sz="4" w:space="0" w:color="808080" w:themeColor="background1" w:themeShade="80"/>
                  </w:tcBorders>
                </w:tcPr>
                <w:p w14:paraId="32E48B9E" w14:textId="77777777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  <w:p w14:paraId="488942ED" w14:textId="77777777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  <w:p w14:paraId="326B3436" w14:textId="77777777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  <w:p w14:paraId="15015BD3" w14:textId="77777777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  <w:p w14:paraId="749C3DDE" w14:textId="77777777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  <w:p w14:paraId="44530FBC" w14:textId="77777777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  <w:p w14:paraId="31CE03E4" w14:textId="418F79A9" w:rsidR="00036C25" w:rsidRPr="00190AE5" w:rsidRDefault="00036C25" w:rsidP="00036C25">
                  <w:pPr>
                    <w:jc w:val="both"/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45" w:type="dxa"/>
                </w:tcPr>
                <w:p w14:paraId="4778215D" w14:textId="77777777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544" w:type="dxa"/>
                  <w:gridSpan w:val="4"/>
                  <w:tcBorders>
                    <w:bottom w:val="single" w:sz="4" w:space="0" w:color="808080" w:themeColor="background1" w:themeShade="80"/>
                  </w:tcBorders>
                </w:tcPr>
                <w:p w14:paraId="66A4B6F6" w14:textId="77777777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</w:tc>
            </w:tr>
            <w:tr w:rsidR="00036C25" w:rsidRPr="00190AE5" w14:paraId="7D521C22" w14:textId="77777777" w:rsidTr="00036C25">
              <w:trPr>
                <w:trHeight w:val="346"/>
              </w:trPr>
              <w:tc>
                <w:tcPr>
                  <w:tcW w:w="9332" w:type="dxa"/>
                  <w:gridSpan w:val="4"/>
                  <w:tcBorders>
                    <w:top w:val="single" w:sz="4" w:space="0" w:color="808080" w:themeColor="background1" w:themeShade="80"/>
                  </w:tcBorders>
                </w:tcPr>
                <w:p w14:paraId="74CB34DC" w14:textId="6B08B7AE" w:rsidR="00036C25" w:rsidRPr="00190AE5" w:rsidRDefault="00036C25" w:rsidP="00036C25">
                  <w:pPr>
                    <w:pStyle w:val="TextoemNegrito"/>
                    <w:tabs>
                      <w:tab w:val="left" w:pos="5620"/>
                    </w:tabs>
                    <w:rPr>
                      <w:rFonts w:ascii="ArUAL" w:hAnsi="ArUAL" w:cs="Arial"/>
                      <w:szCs w:val="24"/>
                    </w:rPr>
                  </w:pPr>
                  <w:r w:rsidRPr="00190AE5">
                    <w:rPr>
                      <w:rFonts w:ascii="ArUAL" w:hAnsi="ArUAL" w:cs="Arial"/>
                      <w:szCs w:val="24"/>
                    </w:rPr>
                    <w:lastRenderedPageBreak/>
                    <w:t xml:space="preserve">Nome do Produto </w:t>
                  </w:r>
                  <w:r w:rsidRPr="00190AE5">
                    <w:rPr>
                      <w:rFonts w:ascii="ArUAL" w:hAnsi="ArUAL" w:cs="Arial"/>
                      <w:szCs w:val="24"/>
                    </w:rPr>
                    <w:tab/>
                    <w:t>Data de lançamento</w:t>
                  </w:r>
                </w:p>
              </w:tc>
              <w:tc>
                <w:tcPr>
                  <w:tcW w:w="245" w:type="dxa"/>
                </w:tcPr>
                <w:p w14:paraId="32B7C1E7" w14:textId="77777777" w:rsidR="00036C25" w:rsidRPr="00190AE5" w:rsidRDefault="00036C25" w:rsidP="00036C25">
                  <w:pPr>
                    <w:pStyle w:val="TextoemNegrito"/>
                    <w:rPr>
                      <w:rFonts w:ascii="ArUAL" w:hAnsi="ArUAL" w:cs="Arial"/>
                      <w:szCs w:val="24"/>
                    </w:rPr>
                  </w:pPr>
                </w:p>
              </w:tc>
              <w:tc>
                <w:tcPr>
                  <w:tcW w:w="544" w:type="dxa"/>
                  <w:gridSpan w:val="4"/>
                  <w:tcBorders>
                    <w:top w:val="single" w:sz="4" w:space="0" w:color="808080" w:themeColor="background1" w:themeShade="80"/>
                  </w:tcBorders>
                </w:tcPr>
                <w:p w14:paraId="4E9676A3" w14:textId="77777777" w:rsidR="00036C25" w:rsidRPr="00190AE5" w:rsidRDefault="00036C25" w:rsidP="00036C25">
                  <w:pPr>
                    <w:pStyle w:val="TextoemNegrito"/>
                    <w:rPr>
                      <w:rFonts w:ascii="ArUAL" w:hAnsi="ArUAL" w:cs="Arial"/>
                      <w:szCs w:val="24"/>
                    </w:rPr>
                  </w:pPr>
                </w:p>
              </w:tc>
            </w:tr>
            <w:tr w:rsidR="00036C25" w:rsidRPr="00190AE5" w14:paraId="4F8F7E1B" w14:textId="77777777" w:rsidTr="00036C25">
              <w:trPr>
                <w:trHeight w:val="346"/>
              </w:trPr>
              <w:tc>
                <w:tcPr>
                  <w:tcW w:w="9332" w:type="dxa"/>
                  <w:gridSpan w:val="4"/>
                  <w:tcBorders>
                    <w:bottom w:val="single" w:sz="4" w:space="0" w:color="808080" w:themeColor="background1" w:themeShade="80"/>
                  </w:tcBorders>
                </w:tcPr>
                <w:p w14:paraId="520E4B26" w14:textId="755E32C1" w:rsidR="00036C25" w:rsidRPr="00190AE5" w:rsidRDefault="00036C25" w:rsidP="00036C25">
                  <w:pPr>
                    <w:jc w:val="both"/>
                    <w:rPr>
                      <w:rFonts w:ascii="ArUAL" w:hAnsi="ArU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5" w:type="dxa"/>
                </w:tcPr>
                <w:p w14:paraId="0965C1F5" w14:textId="19A54A0D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544" w:type="dxa"/>
                  <w:gridSpan w:val="4"/>
                  <w:tcBorders>
                    <w:bottom w:val="single" w:sz="4" w:space="0" w:color="808080" w:themeColor="background1" w:themeShade="80"/>
                  </w:tcBorders>
                </w:tcPr>
                <w:p w14:paraId="1FCE7C9E" w14:textId="77777777" w:rsidR="00036C25" w:rsidRPr="00190AE5" w:rsidRDefault="00036C25" w:rsidP="00036C25">
                  <w:pPr>
                    <w:rPr>
                      <w:rFonts w:ascii="ArUAL" w:hAnsi="ArUAL" w:cs="Arial"/>
                      <w:sz w:val="24"/>
                      <w:szCs w:val="24"/>
                    </w:rPr>
                  </w:pPr>
                </w:p>
              </w:tc>
            </w:tr>
          </w:tbl>
          <w:p w14:paraId="46489784" w14:textId="6DFFCDEE" w:rsidR="007156BB" w:rsidRPr="00190AE5" w:rsidRDefault="00860698" w:rsidP="00C6628A">
            <w:pPr>
              <w:jc w:val="left"/>
              <w:rPr>
                <w:rFonts w:ascii="ArUAL" w:hAnsi="ArUAL" w:cs="Arial"/>
                <w:sz w:val="24"/>
                <w:szCs w:val="24"/>
              </w:rPr>
            </w:pPr>
            <w:proofErr w:type="spellStart"/>
            <w:r w:rsidRPr="00190AE5">
              <w:rPr>
                <w:rFonts w:ascii="ArUAL" w:hAnsi="ArUAL" w:cs="Arial"/>
                <w:b/>
                <w:sz w:val="24"/>
                <w:szCs w:val="24"/>
              </w:rPr>
              <w:t>Storytelling</w:t>
            </w:r>
            <w:proofErr w:type="spellEnd"/>
            <w:r w:rsidR="007156BB" w:rsidRPr="00190AE5">
              <w:rPr>
                <w:rFonts w:ascii="ArUAL" w:hAnsi="ArUAL" w:cs="Arial"/>
                <w:b/>
                <w:sz w:val="24"/>
                <w:szCs w:val="24"/>
              </w:rPr>
              <w:t xml:space="preserve"> (descreva com no mínimo 1500 e no máximo 2.500 caracteres</w:t>
            </w:r>
            <w:r w:rsidR="000A2252" w:rsidRPr="00190AE5">
              <w:rPr>
                <w:rFonts w:ascii="ArUAL" w:hAnsi="ArUAL" w:cs="Arial"/>
                <w:b/>
                <w:sz w:val="24"/>
                <w:szCs w:val="24"/>
              </w:rPr>
              <w:t>)</w:t>
            </w:r>
            <w:r w:rsidR="007156BB" w:rsidRPr="00190AE5">
              <w:rPr>
                <w:rFonts w:ascii="ArUAL" w:hAnsi="ArUAL" w:cs="Arial"/>
                <w:b/>
                <w:sz w:val="24"/>
                <w:szCs w:val="24"/>
              </w:rPr>
              <w:t>.</w:t>
            </w:r>
            <w:r w:rsidR="007156BB" w:rsidRPr="00190AE5">
              <w:rPr>
                <w:rFonts w:ascii="ArUAL" w:hAnsi="ArUAL" w:cs="Arial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B05C11" w:rsidRPr="00190AE5">
              <w:rPr>
                <w:rFonts w:ascii="ArUAL" w:hAnsi="ArUAL" w:cs="Arial"/>
                <w:sz w:val="24"/>
                <w:szCs w:val="24"/>
              </w:rPr>
              <w:t xml:space="preserve"> </w:t>
            </w:r>
          </w:p>
          <w:p w14:paraId="2BF869B9" w14:textId="74565303" w:rsidR="00F00BD1" w:rsidRPr="00190AE5" w:rsidRDefault="00F00BD1" w:rsidP="00C6628A">
            <w:pPr>
              <w:jc w:val="left"/>
              <w:rPr>
                <w:rFonts w:ascii="ArUAL" w:hAnsi="ArUAL" w:cs="Arial"/>
                <w:sz w:val="24"/>
                <w:szCs w:val="24"/>
              </w:rPr>
            </w:pPr>
          </w:p>
          <w:p w14:paraId="22C8B0D4" w14:textId="346B4D74" w:rsidR="00B1146B" w:rsidRPr="00190AE5" w:rsidRDefault="007065E2" w:rsidP="008A5DAA">
            <w:pPr>
              <w:spacing w:before="240"/>
              <w:jc w:val="left"/>
              <w:rPr>
                <w:rFonts w:ascii="ArUAL" w:hAnsi="ArUAL" w:cs="Arial"/>
                <w:sz w:val="24"/>
                <w:szCs w:val="24"/>
              </w:rPr>
            </w:pPr>
            <w:r w:rsidRPr="00190AE5">
              <w:rPr>
                <w:rFonts w:ascii="ArUAL" w:hAnsi="ArUAL" w:cs="Arial"/>
                <w:b/>
                <w:sz w:val="24"/>
                <w:szCs w:val="24"/>
              </w:rPr>
              <w:t>Descrição</w:t>
            </w:r>
            <w:r w:rsidR="00CB2C76" w:rsidRPr="00190AE5">
              <w:rPr>
                <w:rFonts w:ascii="ArUAL" w:hAnsi="ArUAL" w:cs="Arial"/>
                <w:b/>
                <w:sz w:val="24"/>
                <w:szCs w:val="24"/>
              </w:rPr>
              <w:t xml:space="preserve"> </w:t>
            </w:r>
            <w:r w:rsidRPr="00190AE5">
              <w:rPr>
                <w:rFonts w:ascii="ArUAL" w:hAnsi="ArUAL" w:cs="Arial"/>
                <w:b/>
                <w:sz w:val="24"/>
                <w:szCs w:val="24"/>
              </w:rPr>
              <w:t xml:space="preserve">Olfativa (Descreva </w:t>
            </w:r>
            <w:r w:rsidR="00CB2C76" w:rsidRPr="00190AE5">
              <w:rPr>
                <w:rFonts w:ascii="ArUAL" w:hAnsi="ArUAL" w:cs="Arial"/>
                <w:b/>
                <w:sz w:val="24"/>
                <w:szCs w:val="24"/>
              </w:rPr>
              <w:t>com o mínimo de 500 e no máximo 1500 caracteres espaços</w:t>
            </w:r>
            <w:r w:rsidR="00B1146B" w:rsidRPr="00190AE5">
              <w:rPr>
                <w:rFonts w:ascii="ArUAL" w:hAnsi="ArUAL" w:cs="Arial"/>
                <w:b/>
                <w:sz w:val="24"/>
                <w:szCs w:val="24"/>
              </w:rPr>
              <w:t>)</w:t>
            </w:r>
          </w:p>
          <w:p w14:paraId="2EBB99EB" w14:textId="4A2FB1E6" w:rsidR="00F00BD1" w:rsidRPr="00190AE5" w:rsidRDefault="008A5DAA" w:rsidP="008A5DAA">
            <w:pPr>
              <w:spacing w:before="240"/>
              <w:jc w:val="left"/>
              <w:rPr>
                <w:rFonts w:ascii="ArUAL" w:hAnsi="ArUAL" w:cs="Arial"/>
                <w:sz w:val="24"/>
                <w:szCs w:val="24"/>
              </w:rPr>
            </w:pPr>
            <w:r w:rsidRPr="00190AE5">
              <w:rPr>
                <w:rFonts w:ascii="ArUAL" w:hAnsi="ArU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CB2C76" w:rsidRPr="00190AE5">
              <w:rPr>
                <w:rFonts w:ascii="ArUAL" w:hAnsi="ArU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_____________________________________________________________________________________________________________________________________________________________________--</w:t>
            </w:r>
          </w:p>
          <w:p w14:paraId="493D6C36" w14:textId="7995A8C5" w:rsidR="00B1146B" w:rsidRPr="00190AE5" w:rsidRDefault="00CB2C76" w:rsidP="008A5DAA">
            <w:pPr>
              <w:spacing w:before="240"/>
              <w:jc w:val="left"/>
              <w:rPr>
                <w:rFonts w:ascii="ArUAL" w:hAnsi="ArUAL" w:cs="Arial"/>
                <w:b/>
                <w:sz w:val="24"/>
                <w:szCs w:val="24"/>
              </w:rPr>
            </w:pPr>
            <w:r w:rsidRPr="00190AE5">
              <w:rPr>
                <w:rFonts w:ascii="ArUAL" w:hAnsi="ArUAL" w:cs="Arial"/>
                <w:b/>
                <w:sz w:val="24"/>
                <w:szCs w:val="24"/>
              </w:rPr>
              <w:t xml:space="preserve">Posicionamento do Produto no </w:t>
            </w:r>
            <w:r w:rsidR="00CB27C6" w:rsidRPr="00190AE5">
              <w:rPr>
                <w:rFonts w:ascii="ArUAL" w:hAnsi="ArUAL" w:cs="Arial"/>
                <w:b/>
                <w:sz w:val="24"/>
                <w:szCs w:val="24"/>
              </w:rPr>
              <w:t>Portfólio</w:t>
            </w:r>
            <w:r w:rsidRPr="00190AE5">
              <w:rPr>
                <w:rFonts w:ascii="ArUAL" w:hAnsi="ArUAL" w:cs="Arial"/>
                <w:b/>
                <w:sz w:val="24"/>
                <w:szCs w:val="24"/>
              </w:rPr>
              <w:t xml:space="preserve"> da Empresa (Descreva com o mínimo de 500 e no máximo 1500 caracteres incluindo espaços)</w:t>
            </w:r>
          </w:p>
          <w:p w14:paraId="7DEC8C73" w14:textId="1DD681C7" w:rsidR="00CB2C76" w:rsidRPr="00190AE5" w:rsidRDefault="00CB2C76" w:rsidP="008A5DAA">
            <w:pPr>
              <w:spacing w:before="240"/>
              <w:jc w:val="left"/>
              <w:rPr>
                <w:rFonts w:ascii="ArUAL" w:hAnsi="ArUAL" w:cs="Arial"/>
                <w:sz w:val="24"/>
                <w:szCs w:val="24"/>
              </w:rPr>
            </w:pPr>
            <w:r w:rsidRPr="00190AE5">
              <w:rPr>
                <w:rFonts w:ascii="ArUAL" w:hAnsi="ArUAL" w:cs="Arial"/>
                <w:sz w:val="24"/>
                <w:szCs w:val="24"/>
              </w:rPr>
              <w:lastRenderedPageBreak/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4B9064CD" w14:textId="47698441" w:rsidR="00CB2C76" w:rsidRPr="00190AE5" w:rsidRDefault="00CB2C76" w:rsidP="008A5DAA">
            <w:pPr>
              <w:spacing w:before="240"/>
              <w:jc w:val="left"/>
              <w:rPr>
                <w:rFonts w:ascii="ArUAL" w:hAnsi="ArUAL" w:cs="Arial"/>
                <w:b/>
                <w:sz w:val="24"/>
                <w:szCs w:val="24"/>
              </w:rPr>
            </w:pPr>
            <w:r w:rsidRPr="00190AE5">
              <w:rPr>
                <w:rFonts w:ascii="ArUAL" w:hAnsi="ArUAL" w:cs="Arial"/>
                <w:b/>
                <w:sz w:val="24"/>
                <w:szCs w:val="24"/>
              </w:rPr>
              <w:t>Classificação do Produto:</w:t>
            </w:r>
          </w:p>
          <w:p w14:paraId="3603962B" w14:textId="3125DE58" w:rsidR="00CB2C76" w:rsidRPr="00190AE5" w:rsidRDefault="00CB2C76" w:rsidP="00CB2C76">
            <w:pPr>
              <w:pStyle w:val="PargrafodaLista"/>
              <w:numPr>
                <w:ilvl w:val="0"/>
                <w:numId w:val="4"/>
              </w:numPr>
              <w:spacing w:before="240"/>
              <w:jc w:val="left"/>
              <w:rPr>
                <w:rFonts w:ascii="ArUAL" w:hAnsi="ArUAL" w:cs="Arial"/>
                <w:b/>
                <w:sz w:val="24"/>
                <w:szCs w:val="24"/>
              </w:rPr>
            </w:pPr>
            <w:r w:rsidRPr="00190AE5">
              <w:rPr>
                <w:rFonts w:ascii="ArUAL" w:hAnsi="ArUAL" w:cs="Arial"/>
                <w:b/>
                <w:sz w:val="24"/>
                <w:szCs w:val="24"/>
              </w:rPr>
              <w:t>Prestígio</w:t>
            </w:r>
            <w:r w:rsidR="00036C25">
              <w:rPr>
                <w:rFonts w:ascii="ArUAL" w:hAnsi="ArUAL" w:cs="Arial"/>
                <w:b/>
                <w:sz w:val="24"/>
                <w:szCs w:val="24"/>
              </w:rPr>
              <w:t xml:space="preserve">                                                                          </w:t>
            </w:r>
          </w:p>
          <w:p w14:paraId="346E2158" w14:textId="77777777" w:rsidR="00CB2C76" w:rsidRPr="00190AE5" w:rsidRDefault="00CB2C76" w:rsidP="00CB2C76">
            <w:pPr>
              <w:pStyle w:val="PargrafodaLista"/>
              <w:spacing w:before="240"/>
              <w:jc w:val="left"/>
              <w:rPr>
                <w:rFonts w:ascii="ArUAL" w:hAnsi="ArUAL" w:cs="Arial"/>
                <w:b/>
                <w:sz w:val="24"/>
                <w:szCs w:val="24"/>
              </w:rPr>
            </w:pPr>
          </w:p>
          <w:p w14:paraId="2FBDF091" w14:textId="00020431" w:rsidR="00CB2C76" w:rsidRPr="00190AE5" w:rsidRDefault="00CB2C76" w:rsidP="00CB2C76">
            <w:pPr>
              <w:pStyle w:val="PargrafodaLista"/>
              <w:numPr>
                <w:ilvl w:val="0"/>
                <w:numId w:val="4"/>
              </w:numPr>
              <w:spacing w:before="240"/>
              <w:jc w:val="left"/>
              <w:rPr>
                <w:rFonts w:ascii="ArUAL" w:hAnsi="ArUAL" w:cs="Arial"/>
                <w:b/>
                <w:sz w:val="24"/>
                <w:szCs w:val="24"/>
              </w:rPr>
            </w:pPr>
            <w:r w:rsidRPr="00190AE5">
              <w:rPr>
                <w:rFonts w:ascii="ArUAL" w:hAnsi="ArUAL" w:cs="Arial"/>
                <w:b/>
                <w:sz w:val="24"/>
                <w:szCs w:val="24"/>
              </w:rPr>
              <w:t>Mastige</w:t>
            </w:r>
          </w:p>
          <w:p w14:paraId="68676965" w14:textId="77777777" w:rsidR="00CB2C76" w:rsidRPr="00190AE5" w:rsidRDefault="00CB2C76" w:rsidP="00CB2C76">
            <w:pPr>
              <w:pStyle w:val="PargrafodaLista"/>
              <w:spacing w:before="240"/>
              <w:jc w:val="left"/>
              <w:rPr>
                <w:rFonts w:ascii="ArUAL" w:hAnsi="ArUAL" w:cs="Arial"/>
                <w:b/>
                <w:sz w:val="24"/>
                <w:szCs w:val="24"/>
              </w:rPr>
            </w:pPr>
          </w:p>
          <w:p w14:paraId="3E023B70" w14:textId="3A393E6C" w:rsidR="00CB2C76" w:rsidRPr="00190AE5" w:rsidRDefault="00CB2C76" w:rsidP="00CB2C76">
            <w:pPr>
              <w:pStyle w:val="PargrafodaLista"/>
              <w:numPr>
                <w:ilvl w:val="0"/>
                <w:numId w:val="4"/>
              </w:numPr>
              <w:spacing w:before="240"/>
              <w:jc w:val="left"/>
              <w:rPr>
                <w:rFonts w:ascii="ArUAL" w:hAnsi="ArUAL" w:cs="Arial"/>
                <w:b/>
                <w:sz w:val="24"/>
                <w:szCs w:val="24"/>
              </w:rPr>
            </w:pPr>
            <w:r w:rsidRPr="00190AE5">
              <w:rPr>
                <w:rFonts w:ascii="ArUAL" w:hAnsi="ArUAL" w:cs="Arial"/>
                <w:b/>
                <w:sz w:val="24"/>
                <w:szCs w:val="24"/>
              </w:rPr>
              <w:t>Massivo</w:t>
            </w:r>
          </w:p>
          <w:p w14:paraId="00F42EB5" w14:textId="77777777" w:rsidR="00190AE5" w:rsidRPr="00190AE5" w:rsidRDefault="00190AE5" w:rsidP="00190AE5">
            <w:pPr>
              <w:pStyle w:val="PargrafodaLista"/>
              <w:rPr>
                <w:rFonts w:ascii="ArUAL" w:hAnsi="ArUAL" w:cs="Arial"/>
                <w:b/>
                <w:sz w:val="24"/>
                <w:szCs w:val="24"/>
              </w:rPr>
            </w:pPr>
          </w:p>
          <w:p w14:paraId="411C97B1" w14:textId="0762D135" w:rsidR="00190AE5" w:rsidRPr="00190AE5" w:rsidRDefault="00190AE5" w:rsidP="00CB2C76">
            <w:pPr>
              <w:pStyle w:val="PargrafodaLista"/>
              <w:numPr>
                <w:ilvl w:val="0"/>
                <w:numId w:val="4"/>
              </w:numPr>
              <w:spacing w:before="240"/>
              <w:jc w:val="left"/>
              <w:rPr>
                <w:rFonts w:ascii="ArUAL" w:hAnsi="ArUAL" w:cs="Arial"/>
                <w:b/>
                <w:sz w:val="24"/>
                <w:szCs w:val="24"/>
              </w:rPr>
            </w:pPr>
            <w:r w:rsidRPr="00190AE5">
              <w:rPr>
                <w:rFonts w:ascii="ArUAL" w:hAnsi="ArUAL" w:cs="Arial"/>
                <w:b/>
                <w:sz w:val="24"/>
                <w:szCs w:val="24"/>
              </w:rPr>
              <w:t>Nicho</w:t>
            </w:r>
          </w:p>
          <w:p w14:paraId="1D4A99B3" w14:textId="5206AF4D" w:rsidR="00CB2C76" w:rsidRPr="00190AE5" w:rsidRDefault="00CB2C76" w:rsidP="00CB2C76">
            <w:pPr>
              <w:spacing w:before="240"/>
              <w:jc w:val="left"/>
              <w:rPr>
                <w:rFonts w:ascii="ArUAL" w:hAnsi="ArUAL" w:cs="Arial"/>
                <w:b/>
                <w:sz w:val="24"/>
                <w:szCs w:val="24"/>
              </w:rPr>
            </w:pPr>
            <w:r w:rsidRPr="00190AE5">
              <w:rPr>
                <w:rFonts w:ascii="ArUAL" w:hAnsi="ArUAL" w:cs="Arial"/>
                <w:b/>
                <w:sz w:val="24"/>
                <w:szCs w:val="24"/>
              </w:rPr>
              <w:t>O seu Produto é inovador (Descreva com no mínimo de 500 e no máximo de 1500 caracteres)</w:t>
            </w:r>
          </w:p>
          <w:p w14:paraId="741853E2" w14:textId="501396CE" w:rsidR="00CB2C76" w:rsidRDefault="00CB2C76" w:rsidP="008A5DAA">
            <w:pPr>
              <w:spacing w:before="240"/>
              <w:jc w:val="left"/>
              <w:rPr>
                <w:rFonts w:ascii="ArUAL" w:hAnsi="ArUAL" w:cs="Arial"/>
                <w:sz w:val="24"/>
                <w:szCs w:val="24"/>
              </w:rPr>
            </w:pPr>
            <w:r w:rsidRPr="00190AE5">
              <w:rPr>
                <w:rFonts w:ascii="ArUAL" w:hAnsi="ArU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6636AC1A" w14:textId="66B1F683" w:rsidR="008A5DAA" w:rsidRDefault="00CB2C76" w:rsidP="00C6628A">
            <w:pPr>
              <w:jc w:val="left"/>
              <w:rPr>
                <w:rFonts w:ascii="ArUAL" w:hAnsi="ArUAL" w:cs="Arial"/>
                <w:sz w:val="24"/>
                <w:szCs w:val="24"/>
              </w:rPr>
            </w:pPr>
            <w:bookmarkStart w:id="0" w:name="_GoBack"/>
            <w:bookmarkEnd w:id="0"/>
            <w:r w:rsidRPr="00190AE5">
              <w:rPr>
                <w:rFonts w:ascii="ArUAL" w:hAnsi="ArUAL" w:cs="Arial"/>
                <w:b/>
                <w:sz w:val="24"/>
                <w:szCs w:val="24"/>
              </w:rPr>
              <w:t>Canal de Di</w:t>
            </w:r>
            <w:r w:rsidR="008A5DAA" w:rsidRPr="00190AE5">
              <w:rPr>
                <w:rFonts w:ascii="ArUAL" w:hAnsi="ArUAL" w:cs="Arial"/>
                <w:b/>
                <w:sz w:val="24"/>
                <w:szCs w:val="24"/>
              </w:rPr>
              <w:t xml:space="preserve">stribuição </w:t>
            </w:r>
            <w:r w:rsidRPr="00190AE5">
              <w:rPr>
                <w:rFonts w:ascii="ArUAL" w:hAnsi="ArUAL" w:cs="Arial"/>
                <w:b/>
                <w:sz w:val="24"/>
                <w:szCs w:val="24"/>
              </w:rPr>
              <w:t xml:space="preserve">Principal </w:t>
            </w:r>
            <w:r w:rsidR="008A5DAA" w:rsidRPr="00190AE5">
              <w:rPr>
                <w:rFonts w:ascii="ArUAL" w:hAnsi="ArUAL" w:cs="Arial"/>
                <w:b/>
                <w:sz w:val="24"/>
                <w:szCs w:val="24"/>
              </w:rPr>
              <w:t>–</w:t>
            </w:r>
            <w:r w:rsidR="008A5DAA" w:rsidRPr="00190AE5">
              <w:rPr>
                <w:rFonts w:ascii="ArUAL" w:hAnsi="ArUAL" w:cs="Arial"/>
                <w:sz w:val="24"/>
                <w:szCs w:val="24"/>
              </w:rPr>
              <w:t xml:space="preserve">  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7F179533" w14:textId="4AA04BC3" w:rsidR="009F066B" w:rsidRPr="00036C25" w:rsidRDefault="008A5DAA" w:rsidP="00036C25">
            <w:pPr>
              <w:pBdr>
                <w:bottom w:val="single" w:sz="12" w:space="1" w:color="auto"/>
              </w:pBdr>
              <w:jc w:val="left"/>
              <w:rPr>
                <w:rFonts w:ascii="ArUAL" w:hAnsi="ArUAL" w:cs="Arial"/>
                <w:b/>
                <w:sz w:val="24"/>
                <w:szCs w:val="24"/>
              </w:rPr>
            </w:pPr>
            <w:r w:rsidRPr="00190AE5">
              <w:rPr>
                <w:rFonts w:ascii="ArUAL" w:hAnsi="ArUAL" w:cs="Arial"/>
                <w:b/>
                <w:sz w:val="24"/>
                <w:szCs w:val="24"/>
              </w:rPr>
              <w:t xml:space="preserve">Demais </w:t>
            </w:r>
            <w:r w:rsidR="00CB2C76" w:rsidRPr="00190AE5">
              <w:rPr>
                <w:rFonts w:ascii="ArUAL" w:hAnsi="ArUAL" w:cs="Arial"/>
                <w:b/>
                <w:sz w:val="24"/>
                <w:szCs w:val="24"/>
              </w:rPr>
              <w:t>canais</w:t>
            </w:r>
            <w:r w:rsidRPr="00190AE5">
              <w:rPr>
                <w:rFonts w:ascii="ArUAL" w:hAnsi="ArUAL" w:cs="Arial"/>
                <w:b/>
                <w:sz w:val="24"/>
                <w:szCs w:val="24"/>
              </w:rPr>
              <w:t xml:space="preserve"> de</w:t>
            </w:r>
            <w:r w:rsidR="00CB2C76" w:rsidRPr="00190AE5">
              <w:rPr>
                <w:rFonts w:ascii="ArUAL" w:hAnsi="ArUAL" w:cs="Arial"/>
                <w:b/>
                <w:sz w:val="24"/>
                <w:szCs w:val="24"/>
              </w:rPr>
              <w:t xml:space="preserve"> </w:t>
            </w:r>
            <w:r w:rsidRPr="00190AE5">
              <w:rPr>
                <w:rFonts w:ascii="ArUAL" w:hAnsi="ArUAL" w:cs="Arial"/>
                <w:b/>
                <w:sz w:val="24"/>
                <w:szCs w:val="24"/>
              </w:rPr>
              <w:t>distribuição</w:t>
            </w:r>
            <w:r w:rsidR="00CB2C76" w:rsidRPr="00190AE5">
              <w:rPr>
                <w:rFonts w:ascii="ArUAL" w:hAnsi="ArUAL" w:cs="Arial"/>
                <w:b/>
                <w:sz w:val="24"/>
                <w:szCs w:val="24"/>
              </w:rPr>
              <w:t xml:space="preserve"> –</w:t>
            </w:r>
          </w:p>
          <w:p w14:paraId="446BA81B" w14:textId="0E4336FA" w:rsidR="008A5DAA" w:rsidRPr="00190AE5" w:rsidRDefault="008A5DAA" w:rsidP="00C6628A">
            <w:pPr>
              <w:pBdr>
                <w:bottom w:val="single" w:sz="12" w:space="1" w:color="auto"/>
              </w:pBdr>
              <w:jc w:val="left"/>
              <w:rPr>
                <w:rFonts w:ascii="ArUAL" w:hAnsi="ArUAL" w:cs="Arial"/>
                <w:b/>
                <w:sz w:val="24"/>
                <w:szCs w:val="24"/>
              </w:rPr>
            </w:pPr>
            <w:r w:rsidRPr="00190AE5">
              <w:rPr>
                <w:rFonts w:ascii="ArUAL" w:hAnsi="ArUAL" w:cs="Arial"/>
                <w:b/>
                <w:sz w:val="24"/>
                <w:szCs w:val="24"/>
              </w:rPr>
              <w:t xml:space="preserve">Preço </w:t>
            </w:r>
            <w:r w:rsidR="0034442A" w:rsidRPr="00190AE5">
              <w:rPr>
                <w:rFonts w:ascii="ArUAL" w:hAnsi="ArUAL" w:cs="Arial"/>
                <w:b/>
                <w:sz w:val="24"/>
                <w:szCs w:val="24"/>
              </w:rPr>
              <w:t>Sugerido – Para linhas elencar os preços de cada item individualmente:</w:t>
            </w:r>
          </w:p>
          <w:p w14:paraId="6C9A59CB" w14:textId="1D60035D" w:rsidR="0034442A" w:rsidRPr="00190AE5" w:rsidRDefault="0034442A" w:rsidP="00C6628A">
            <w:pPr>
              <w:pBdr>
                <w:bottom w:val="single" w:sz="12" w:space="1" w:color="auto"/>
              </w:pBdr>
              <w:jc w:val="left"/>
              <w:rPr>
                <w:rFonts w:ascii="ArUAL" w:hAnsi="ArUAL" w:cs="Arial"/>
                <w:sz w:val="24"/>
                <w:szCs w:val="24"/>
              </w:rPr>
            </w:pPr>
            <w:r w:rsidRPr="00190AE5">
              <w:rPr>
                <w:rFonts w:ascii="ArUAL" w:hAnsi="ArU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4D628FB9" w14:textId="77777777" w:rsidR="008A5DAA" w:rsidRPr="00190AE5" w:rsidRDefault="008A5DAA" w:rsidP="00C6628A">
            <w:pPr>
              <w:jc w:val="left"/>
              <w:rPr>
                <w:rFonts w:ascii="ArUAL" w:hAnsi="ArUAL" w:cs="Arial"/>
                <w:sz w:val="24"/>
                <w:szCs w:val="24"/>
              </w:rPr>
            </w:pPr>
          </w:p>
          <w:p w14:paraId="66E43B54" w14:textId="1719011C" w:rsidR="000A2252" w:rsidRPr="00190AE5" w:rsidRDefault="0034442A" w:rsidP="00C6628A">
            <w:pPr>
              <w:jc w:val="left"/>
              <w:rPr>
                <w:rFonts w:ascii="ArUAL" w:hAnsi="ArUAL" w:cs="Arial"/>
                <w:b/>
                <w:sz w:val="24"/>
                <w:szCs w:val="24"/>
              </w:rPr>
            </w:pPr>
            <w:r w:rsidRPr="00190AE5">
              <w:rPr>
                <w:rFonts w:ascii="ArUAL" w:hAnsi="ArUAL" w:cs="Arial"/>
                <w:b/>
                <w:sz w:val="24"/>
                <w:szCs w:val="24"/>
              </w:rPr>
              <w:lastRenderedPageBreak/>
              <w:t>Meio Ambiente (Descreva com o mínimo de 500 e o máximo de 1500 caracteres)</w:t>
            </w:r>
          </w:p>
          <w:p w14:paraId="1471B19A" w14:textId="77777777" w:rsidR="00036C25" w:rsidRPr="00036C25" w:rsidRDefault="00036C25" w:rsidP="00C6628A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036C25">
              <w:rPr>
                <w:rFonts w:ascii="Arial" w:hAnsi="Arial" w:cs="Arial"/>
                <w:b/>
                <w:sz w:val="24"/>
                <w:szCs w:val="24"/>
              </w:rPr>
              <w:t>A empresa possui projetos sociais ou ambientais e/ou utiliza embalagens sustentáveis (biodegradáveis, recicláveis ou renováveis) que minimizam o impacto ambiental?</w:t>
            </w:r>
          </w:p>
          <w:p w14:paraId="63304CBE" w14:textId="5EEF1125" w:rsidR="0034442A" w:rsidRPr="00190AE5" w:rsidRDefault="0034442A" w:rsidP="00C6628A">
            <w:pPr>
              <w:jc w:val="left"/>
              <w:rPr>
                <w:rFonts w:ascii="ArUAL" w:hAnsi="ArUAL" w:cs="Arial"/>
                <w:b/>
              </w:rPr>
            </w:pPr>
            <w:r w:rsidRPr="00190AE5">
              <w:rPr>
                <w:rFonts w:ascii="ArUAL" w:hAnsi="ArUAL" w:cs="Arial"/>
                <w:b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4CFE4570" w14:textId="77777777" w:rsidR="0034442A" w:rsidRPr="00190AE5" w:rsidRDefault="0034442A" w:rsidP="00C6628A">
            <w:pPr>
              <w:jc w:val="left"/>
              <w:rPr>
                <w:rFonts w:ascii="ArUAL" w:hAnsi="ArUAL" w:cs="Arial"/>
                <w:b/>
                <w:sz w:val="24"/>
                <w:szCs w:val="24"/>
              </w:rPr>
            </w:pPr>
          </w:p>
          <w:p w14:paraId="5C86365D" w14:textId="1E47F4E9" w:rsidR="0034442A" w:rsidRPr="00190AE5" w:rsidRDefault="0034442A" w:rsidP="00C6628A">
            <w:pPr>
              <w:jc w:val="left"/>
              <w:rPr>
                <w:rFonts w:ascii="ArUAL" w:hAnsi="ArUAL" w:cs="Arial"/>
                <w:b/>
                <w:sz w:val="24"/>
                <w:szCs w:val="24"/>
              </w:rPr>
            </w:pPr>
          </w:p>
          <w:p w14:paraId="1671F0C5" w14:textId="77777777" w:rsidR="000A2252" w:rsidRPr="00190AE5" w:rsidRDefault="000A2252" w:rsidP="00C6628A">
            <w:pPr>
              <w:jc w:val="left"/>
              <w:rPr>
                <w:rFonts w:ascii="ArUAL" w:hAnsi="ArUAL" w:cs="Arial"/>
                <w:sz w:val="24"/>
                <w:szCs w:val="24"/>
              </w:rPr>
            </w:pPr>
          </w:p>
          <w:p w14:paraId="1CB67134" w14:textId="599078AA" w:rsidR="000A2252" w:rsidRPr="00190AE5" w:rsidRDefault="000A2252" w:rsidP="00C6628A">
            <w:pPr>
              <w:jc w:val="left"/>
              <w:rPr>
                <w:rFonts w:ascii="ArUAL" w:hAnsi="ArUAL" w:cs="Arial"/>
                <w:sz w:val="24"/>
                <w:szCs w:val="24"/>
              </w:rPr>
            </w:pPr>
          </w:p>
        </w:tc>
        <w:tc>
          <w:tcPr>
            <w:tcW w:w="101" w:type="pct"/>
            <w:shd w:val="clear" w:color="auto" w:fill="auto"/>
          </w:tcPr>
          <w:p w14:paraId="1E2199AE" w14:textId="77777777" w:rsidR="00265218" w:rsidRPr="000A2252" w:rsidRDefault="00265218" w:rsidP="00CF31B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9BA60CB" w14:textId="77777777" w:rsidR="00463B35" w:rsidRPr="007156BB" w:rsidRDefault="00463B35" w:rsidP="00524D35">
      <w:pPr>
        <w:rPr>
          <w:rFonts w:ascii="Arial" w:hAnsi="Arial" w:cs="Arial"/>
          <w:sz w:val="24"/>
          <w:szCs w:val="24"/>
        </w:rPr>
      </w:pPr>
    </w:p>
    <w:sectPr w:rsidR="00463B35" w:rsidRPr="007156BB" w:rsidSect="003C7F79">
      <w:headerReference w:type="default" r:id="rId11"/>
      <w:footerReference w:type="default" r:id="rId12"/>
      <w:pgSz w:w="11906" w:h="16838" w:code="9"/>
      <w:pgMar w:top="1729" w:right="567" w:bottom="1729" w:left="567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9F9E07" w14:textId="77777777" w:rsidR="00C6628A" w:rsidRDefault="00C6628A" w:rsidP="00CF31BB">
      <w:r>
        <w:separator/>
      </w:r>
    </w:p>
  </w:endnote>
  <w:endnote w:type="continuationSeparator" w:id="0">
    <w:p w14:paraId="610E7FBB" w14:textId="77777777" w:rsidR="00C6628A" w:rsidRDefault="00C6628A" w:rsidP="00CF3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UAL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3501"/>
      <w:gridCol w:w="3478"/>
      <w:gridCol w:w="3793"/>
    </w:tblGrid>
    <w:tr w:rsidR="003071A0" w:rsidRPr="009F4149" w14:paraId="38186FE6" w14:textId="77777777" w:rsidTr="009F4149">
      <w:trPr>
        <w:trHeight w:val="288"/>
      </w:trPr>
      <w:tc>
        <w:tcPr>
          <w:tcW w:w="3596" w:type="dxa"/>
          <w:shd w:val="clear" w:color="auto" w:fill="auto"/>
          <w:vAlign w:val="center"/>
        </w:tcPr>
        <w:p w14:paraId="2865AC83" w14:textId="77777777" w:rsidR="003071A0" w:rsidRPr="009F4149" w:rsidRDefault="003071A0" w:rsidP="009F4149">
          <w:pPr>
            <w:pStyle w:val="Contatos"/>
          </w:pPr>
          <w:r w:rsidRPr="009F4149">
            <w:rPr>
              <w:noProof/>
              <w:lang w:bidi="pt-BR"/>
            </w:rPr>
            <mc:AlternateContent>
              <mc:Choice Requires="wps">
                <w:drawing>
                  <wp:inline distT="0" distB="0" distL="0" distR="0" wp14:anchorId="500203A4" wp14:editId="785299FE">
                    <wp:extent cx="154940" cy="201930"/>
                    <wp:effectExtent l="0" t="0" r="0" b="7620"/>
                    <wp:docPr id="1" name="Forma" descr="Ícone de GPS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54940" cy="20193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extrusionOk="0">
                                  <a:moveTo>
                                    <a:pt x="10800" y="0"/>
                                  </a:moveTo>
                                  <a:cubicBezTo>
                                    <a:pt x="4780" y="0"/>
                                    <a:pt x="0" y="3668"/>
                                    <a:pt x="0" y="8287"/>
                                  </a:cubicBezTo>
                                  <a:cubicBezTo>
                                    <a:pt x="0" y="12906"/>
                                    <a:pt x="10800" y="21600"/>
                                    <a:pt x="10800" y="21600"/>
                                  </a:cubicBezTo>
                                  <a:cubicBezTo>
                                    <a:pt x="10800" y="21600"/>
                                    <a:pt x="21600" y="12906"/>
                                    <a:pt x="21600" y="8287"/>
                                  </a:cubicBezTo>
                                  <a:cubicBezTo>
                                    <a:pt x="21600" y="3804"/>
                                    <a:pt x="16820" y="0"/>
                                    <a:pt x="10800" y="0"/>
                                  </a:cubicBezTo>
                                  <a:close/>
                                  <a:moveTo>
                                    <a:pt x="10800" y="11819"/>
                                  </a:moveTo>
                                  <a:cubicBezTo>
                                    <a:pt x="8144" y="11819"/>
                                    <a:pt x="5843" y="10189"/>
                                    <a:pt x="5843" y="8015"/>
                                  </a:cubicBezTo>
                                  <a:cubicBezTo>
                                    <a:pt x="5843" y="5977"/>
                                    <a:pt x="7967" y="4211"/>
                                    <a:pt x="10800" y="4211"/>
                                  </a:cubicBezTo>
                                  <a:cubicBezTo>
                                    <a:pt x="13456" y="4211"/>
                                    <a:pt x="15757" y="5842"/>
                                    <a:pt x="15757" y="8015"/>
                                  </a:cubicBezTo>
                                  <a:cubicBezTo>
                                    <a:pt x="15757" y="10189"/>
                                    <a:pt x="13456" y="11819"/>
                                    <a:pt x="10800" y="1181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12700">
                              <a:miter lim="400000"/>
                            </a:ln>
                          </wps:spPr>
                          <wps:txbx>
                            <w:txbxContent>
                              <w:p w14:paraId="0A811EDB" w14:textId="77777777" w:rsidR="003071A0" w:rsidRDefault="003071A0" w:rsidP="003071A0"/>
                            </w:txbxContent>
                          </wps:txbx>
                          <wps:bodyPr lIns="38100" tIns="38100" rIns="38100" bIns="38100" anchor="ctr"/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500203A4" id="Forma" o:spid="_x0000_s1026" alt="Ícone de GPS" style="width:12.2pt;height:15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" adj="-11796480,,5400" path="m10800,c4780,,,3668,,8287v,4619,10800,13313,10800,13313c10800,21600,21600,12906,21600,8287,21600,3804,16820,,10800,xm10800,11819v-2656,,-4957,-1630,-4957,-3804c5843,5977,7967,4211,10800,4211v2656,,4957,1631,4957,3804c15757,10189,13456,11819,10800,11819xe" fillcolor="#1f497d [3215]" stroked="f" strokeweight="1pt">
                    <v:stroke miterlimit="4" joinstyle="miter"/>
                    <v:formulas/>
                    <v:path arrowok="t" o:extrusionok="f" o:connecttype="custom" o:connectlocs="77470,100965;77470,100965;77470,100965;77470,100965" o:connectangles="0,90,180,270" textboxrect="0,0,21600,21600"/>
                    <v:textbox inset="3pt,3pt,3pt,3pt">
                      <w:txbxContent>
                        <w:p w14:paraId="0A811EDB" w14:textId="77777777" w:rsidR="003071A0" w:rsidRDefault="003071A0" w:rsidP="003071A0"/>
                      </w:txbxContent>
                    </v:textbox>
                    <w10:anchorlock/>
                  </v:shape>
                </w:pict>
              </mc:Fallback>
            </mc:AlternateContent>
          </w:r>
        </w:p>
      </w:tc>
      <w:tc>
        <w:tcPr>
          <w:tcW w:w="3597" w:type="dxa"/>
          <w:shd w:val="clear" w:color="auto" w:fill="auto"/>
          <w:vAlign w:val="center"/>
        </w:tcPr>
        <w:p w14:paraId="5F97DAE1" w14:textId="77777777" w:rsidR="003071A0" w:rsidRPr="009F4149" w:rsidRDefault="003071A0" w:rsidP="009F4149">
          <w:pPr>
            <w:pStyle w:val="Contatos"/>
          </w:pPr>
          <w:r w:rsidRPr="009F4149">
            <w:rPr>
              <w:noProof/>
              <w:lang w:bidi="pt-BR"/>
            </w:rPr>
            <mc:AlternateContent>
              <mc:Choice Requires="wps">
                <w:drawing>
                  <wp:inline distT="0" distB="0" distL="0" distR="0" wp14:anchorId="13EAA94D" wp14:editId="2C6DA48C">
                    <wp:extent cx="165100" cy="165100"/>
                    <wp:effectExtent l="0" t="0" r="6350" b="6350"/>
                    <wp:docPr id="7" name="Forma" descr="Ícone de telefone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65100" cy="16510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extrusionOk="0">
                                  <a:moveTo>
                                    <a:pt x="10800" y="0"/>
                                  </a:moveTo>
                                  <a:cubicBezTo>
                                    <a:pt x="4818" y="0"/>
                                    <a:pt x="0" y="4819"/>
                                    <a:pt x="0" y="10800"/>
                                  </a:cubicBezTo>
                                  <a:cubicBezTo>
                                    <a:pt x="0" y="16781"/>
                                    <a:pt x="4818" y="21600"/>
                                    <a:pt x="10800" y="21600"/>
                                  </a:cubicBezTo>
                                  <a:cubicBezTo>
                                    <a:pt x="16782" y="21600"/>
                                    <a:pt x="21600" y="16781"/>
                                    <a:pt x="21600" y="10800"/>
                                  </a:cubicBezTo>
                                  <a:cubicBezTo>
                                    <a:pt x="21600" y="4819"/>
                                    <a:pt x="16782" y="0"/>
                                    <a:pt x="10800" y="0"/>
                                  </a:cubicBezTo>
                                  <a:close/>
                                  <a:moveTo>
                                    <a:pt x="9637" y="19108"/>
                                  </a:moveTo>
                                  <a:cubicBezTo>
                                    <a:pt x="8640" y="19108"/>
                                    <a:pt x="7809" y="18277"/>
                                    <a:pt x="7809" y="17280"/>
                                  </a:cubicBezTo>
                                  <a:lnTo>
                                    <a:pt x="7809" y="4652"/>
                                  </a:lnTo>
                                  <a:cubicBezTo>
                                    <a:pt x="7809" y="3656"/>
                                    <a:pt x="8640" y="2825"/>
                                    <a:pt x="9637" y="2825"/>
                                  </a:cubicBezTo>
                                  <a:lnTo>
                                    <a:pt x="9637" y="19108"/>
                                  </a:lnTo>
                                  <a:close/>
                                  <a:moveTo>
                                    <a:pt x="13791" y="17945"/>
                                  </a:moveTo>
                                  <a:cubicBezTo>
                                    <a:pt x="13791" y="18609"/>
                                    <a:pt x="13292" y="19108"/>
                                    <a:pt x="12628" y="19108"/>
                                  </a:cubicBezTo>
                                  <a:lnTo>
                                    <a:pt x="10800" y="19108"/>
                                  </a:lnTo>
                                  <a:lnTo>
                                    <a:pt x="10800" y="13791"/>
                                  </a:lnTo>
                                  <a:lnTo>
                                    <a:pt x="12628" y="13791"/>
                                  </a:lnTo>
                                  <a:cubicBezTo>
                                    <a:pt x="13292" y="13791"/>
                                    <a:pt x="13791" y="14289"/>
                                    <a:pt x="13791" y="14954"/>
                                  </a:cubicBezTo>
                                  <a:lnTo>
                                    <a:pt x="13791" y="17945"/>
                                  </a:lnTo>
                                  <a:close/>
                                  <a:moveTo>
                                    <a:pt x="13791" y="6978"/>
                                  </a:moveTo>
                                  <a:cubicBezTo>
                                    <a:pt x="13791" y="7643"/>
                                    <a:pt x="13292" y="8142"/>
                                    <a:pt x="12628" y="8142"/>
                                  </a:cubicBezTo>
                                  <a:lnTo>
                                    <a:pt x="10800" y="8142"/>
                                  </a:lnTo>
                                  <a:lnTo>
                                    <a:pt x="10800" y="2825"/>
                                  </a:lnTo>
                                  <a:lnTo>
                                    <a:pt x="12628" y="2825"/>
                                  </a:lnTo>
                                  <a:cubicBezTo>
                                    <a:pt x="13292" y="2825"/>
                                    <a:pt x="13791" y="3323"/>
                                    <a:pt x="13791" y="3988"/>
                                  </a:cubicBezTo>
                                  <a:lnTo>
                                    <a:pt x="13791" y="69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12700">
                              <a:miter lim="400000"/>
                            </a:ln>
                          </wps:spPr>
                          <wps:bodyPr lIns="38100" tIns="38100" rIns="38100" bIns="38100" anchor="ctr"/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08DADC32" id="Forma" o:spid="_x0000_s1026" alt="Ícone de telefone" style="width:13pt;height:1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" path="m10800,c4818,,,4819,,10800v,5981,4818,10800,10800,10800c16782,21600,21600,16781,21600,10800,21600,4819,16782,,10800,xm9637,19108v-997,,-1828,-831,-1828,-1828l7809,4652v,-996,831,-1827,1828,-1827l9637,19108xm13791,17945v,664,-499,1163,-1163,1163l10800,19108r,-5317l12628,13791v664,,1163,498,1163,1163l13791,17945xm13791,6978v,665,-499,1164,-1163,1164l10800,8142r,-5317l12628,2825v664,,1163,498,1163,1163l13791,6978xe" fillcolor="#1f497d [3215]" stroked="f" strokeweight="1pt">
                    <v:stroke miterlimit="4" joinstyle="miter"/>
                    <v:path arrowok="t" o:extrusionok="f" o:connecttype="custom" o:connectlocs="82550,82550;82550,82550;82550,82550;82550,82550" o:connectangles="0,90,180,270"/>
                    <w10:anchorlock/>
                  </v:shape>
                </w:pict>
              </mc:Fallback>
            </mc:AlternateContent>
          </w:r>
        </w:p>
      </w:tc>
      <w:tc>
        <w:tcPr>
          <w:tcW w:w="3597" w:type="dxa"/>
          <w:shd w:val="clear" w:color="auto" w:fill="auto"/>
          <w:vAlign w:val="center"/>
        </w:tcPr>
        <w:p w14:paraId="5FB4D9E8" w14:textId="77777777" w:rsidR="003071A0" w:rsidRPr="009F4149" w:rsidRDefault="003071A0" w:rsidP="009F4149">
          <w:pPr>
            <w:pStyle w:val="Contatos"/>
          </w:pPr>
          <w:r w:rsidRPr="009F4149">
            <w:rPr>
              <w:noProof/>
              <w:lang w:bidi="pt-BR"/>
            </w:rPr>
            <mc:AlternateContent>
              <mc:Choice Requires="wps">
                <w:drawing>
                  <wp:inline distT="0" distB="0" distL="0" distR="0" wp14:anchorId="054E63D5" wp14:editId="2B58951B">
                    <wp:extent cx="165100" cy="165100"/>
                    <wp:effectExtent l="0" t="0" r="6350" b="6350"/>
                    <wp:docPr id="4" name="Forma" descr="Ícone de email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65100" cy="16510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extrusionOk="0">
                                  <a:moveTo>
                                    <a:pt x="5815" y="7975"/>
                                  </a:moveTo>
                                  <a:lnTo>
                                    <a:pt x="5815" y="14123"/>
                                  </a:lnTo>
                                  <a:cubicBezTo>
                                    <a:pt x="5815" y="14456"/>
                                    <a:pt x="5982" y="14622"/>
                                    <a:pt x="6314" y="14622"/>
                                  </a:cubicBezTo>
                                  <a:lnTo>
                                    <a:pt x="15120" y="14622"/>
                                  </a:lnTo>
                                  <a:cubicBezTo>
                                    <a:pt x="15452" y="14622"/>
                                    <a:pt x="15618" y="14456"/>
                                    <a:pt x="15618" y="14123"/>
                                  </a:cubicBezTo>
                                  <a:lnTo>
                                    <a:pt x="15618" y="7975"/>
                                  </a:lnTo>
                                  <a:lnTo>
                                    <a:pt x="10634" y="11963"/>
                                  </a:lnTo>
                                  <a:lnTo>
                                    <a:pt x="5815" y="7975"/>
                                  </a:lnTo>
                                  <a:close/>
                                  <a:moveTo>
                                    <a:pt x="14123" y="7145"/>
                                  </a:moveTo>
                                  <a:lnTo>
                                    <a:pt x="7477" y="7145"/>
                                  </a:lnTo>
                                  <a:lnTo>
                                    <a:pt x="10800" y="9803"/>
                                  </a:lnTo>
                                  <a:lnTo>
                                    <a:pt x="14123" y="7145"/>
                                  </a:lnTo>
                                  <a:close/>
                                  <a:moveTo>
                                    <a:pt x="10800" y="0"/>
                                  </a:moveTo>
                                  <a:cubicBezTo>
                                    <a:pt x="4818" y="0"/>
                                    <a:pt x="0" y="4819"/>
                                    <a:pt x="0" y="10800"/>
                                  </a:cubicBezTo>
                                  <a:cubicBezTo>
                                    <a:pt x="0" y="16781"/>
                                    <a:pt x="4818" y="21600"/>
                                    <a:pt x="10800" y="21600"/>
                                  </a:cubicBezTo>
                                  <a:cubicBezTo>
                                    <a:pt x="16782" y="21600"/>
                                    <a:pt x="21600" y="16781"/>
                                    <a:pt x="21600" y="10800"/>
                                  </a:cubicBezTo>
                                  <a:cubicBezTo>
                                    <a:pt x="21600" y="4819"/>
                                    <a:pt x="16782" y="0"/>
                                    <a:pt x="10800" y="0"/>
                                  </a:cubicBezTo>
                                  <a:close/>
                                  <a:moveTo>
                                    <a:pt x="17446" y="14123"/>
                                  </a:moveTo>
                                  <a:cubicBezTo>
                                    <a:pt x="17446" y="15286"/>
                                    <a:pt x="16449" y="16283"/>
                                    <a:pt x="15286" y="16283"/>
                                  </a:cubicBezTo>
                                  <a:lnTo>
                                    <a:pt x="6480" y="16283"/>
                                  </a:lnTo>
                                  <a:cubicBezTo>
                                    <a:pt x="5317" y="16283"/>
                                    <a:pt x="4320" y="15286"/>
                                    <a:pt x="4320" y="14123"/>
                                  </a:cubicBezTo>
                                  <a:lnTo>
                                    <a:pt x="4320" y="7643"/>
                                  </a:lnTo>
                                  <a:cubicBezTo>
                                    <a:pt x="4320" y="6480"/>
                                    <a:pt x="5317" y="5483"/>
                                    <a:pt x="6480" y="5483"/>
                                  </a:cubicBezTo>
                                  <a:lnTo>
                                    <a:pt x="15286" y="5483"/>
                                  </a:lnTo>
                                  <a:cubicBezTo>
                                    <a:pt x="16449" y="5483"/>
                                    <a:pt x="17446" y="6480"/>
                                    <a:pt x="17446" y="7643"/>
                                  </a:cubicBezTo>
                                  <a:lnTo>
                                    <a:pt x="17446" y="141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12700">
                              <a:miter lim="400000"/>
                            </a:ln>
                          </wps:spPr>
                          <wps:bodyPr lIns="38100" tIns="38100" rIns="38100" bIns="38100" anchor="ctr"/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6D00BE7F" id="Forma" o:spid="_x0000_s1026" alt="Ícone de email" style="width:13pt;height:1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" path="m5815,7975r,6148c5815,14456,5982,14622,6314,14622r8806,c15452,14622,15618,14456,15618,14123r,-6148l10634,11963,5815,7975xm14123,7145r-6646,l10800,9803,14123,7145xm10800,c4818,,,4819,,10800v,5981,4818,10800,10800,10800c16782,21600,21600,16781,21600,10800,21600,4819,16782,,10800,xm17446,14123v,1163,-997,2160,-2160,2160l6480,16283v-1163,,-2160,-997,-2160,-2160l4320,7643v,-1163,997,-2160,2160,-2160l15286,5483v1163,,2160,997,2160,2160l17446,14123xe" fillcolor="#1f497d [3215]" stroked="f" strokeweight="1pt">
                    <v:stroke miterlimit="4" joinstyle="miter"/>
                    <v:path arrowok="t" o:extrusionok="f" o:connecttype="custom" o:connectlocs="82550,82550;82550,82550;82550,82550;82550,82550" o:connectangles="0,90,180,270"/>
                    <w10:anchorlock/>
                  </v:shape>
                </w:pict>
              </mc:Fallback>
            </mc:AlternateContent>
          </w:r>
        </w:p>
      </w:tc>
    </w:tr>
    <w:tr w:rsidR="003071A0" w:rsidRPr="009F4149" w14:paraId="00F79725" w14:textId="77777777" w:rsidTr="009F4149">
      <w:trPr>
        <w:trHeight w:val="20"/>
      </w:trPr>
      <w:tc>
        <w:tcPr>
          <w:tcW w:w="3596" w:type="dxa"/>
          <w:shd w:val="clear" w:color="auto" w:fill="auto"/>
          <w:vAlign w:val="center"/>
        </w:tcPr>
        <w:p w14:paraId="1C89A37F" w14:textId="77777777" w:rsidR="003071A0" w:rsidRPr="009F4149" w:rsidRDefault="003071A0" w:rsidP="009F4149">
          <w:pPr>
            <w:pStyle w:val="Contatos"/>
          </w:pPr>
        </w:p>
      </w:tc>
      <w:tc>
        <w:tcPr>
          <w:tcW w:w="3597" w:type="dxa"/>
          <w:shd w:val="clear" w:color="auto" w:fill="auto"/>
          <w:vAlign w:val="center"/>
        </w:tcPr>
        <w:p w14:paraId="675209EA" w14:textId="77777777" w:rsidR="003071A0" w:rsidRPr="009F4149" w:rsidRDefault="003071A0" w:rsidP="009F4149">
          <w:pPr>
            <w:pStyle w:val="Contatos"/>
          </w:pPr>
        </w:p>
      </w:tc>
      <w:tc>
        <w:tcPr>
          <w:tcW w:w="3597" w:type="dxa"/>
          <w:shd w:val="clear" w:color="auto" w:fill="auto"/>
          <w:vAlign w:val="center"/>
        </w:tcPr>
        <w:p w14:paraId="51533A7C" w14:textId="77777777" w:rsidR="003071A0" w:rsidRPr="009F4149" w:rsidRDefault="003071A0" w:rsidP="009F4149">
          <w:pPr>
            <w:pStyle w:val="Contatos"/>
          </w:pPr>
        </w:p>
      </w:tc>
    </w:tr>
    <w:tr w:rsidR="00AE3FB7" w:rsidRPr="009F4149" w14:paraId="077185D5" w14:textId="77777777" w:rsidTr="002D3842">
      <w:tc>
        <w:tcPr>
          <w:tcW w:w="3596" w:type="dxa"/>
          <w:shd w:val="clear" w:color="auto" w:fill="auto"/>
          <w:vAlign w:val="center"/>
        </w:tcPr>
        <w:p w14:paraId="356E0FBA" w14:textId="77777777" w:rsidR="00AE3FB7" w:rsidRPr="009F4149" w:rsidRDefault="00C6628A" w:rsidP="009F4149">
          <w:pPr>
            <w:pStyle w:val="Contatos"/>
          </w:pPr>
          <w:r>
            <w:t xml:space="preserve">Rua Anhanguera, 697   </w:t>
          </w:r>
        </w:p>
      </w:tc>
      <w:tc>
        <w:tcPr>
          <w:tcW w:w="3597" w:type="dxa"/>
          <w:shd w:val="clear" w:color="auto" w:fill="auto"/>
          <w:vAlign w:val="center"/>
        </w:tcPr>
        <w:p w14:paraId="5A5E2FA2" w14:textId="77777777" w:rsidR="00AE3FB7" w:rsidRPr="009F4149" w:rsidRDefault="00C6628A" w:rsidP="009F4149">
          <w:pPr>
            <w:pStyle w:val="Contatos"/>
          </w:pPr>
          <w:r>
            <w:t>9 6615 8193</w:t>
          </w:r>
        </w:p>
      </w:tc>
      <w:tc>
        <w:tcPr>
          <w:tcW w:w="3597" w:type="dxa"/>
          <w:shd w:val="clear" w:color="auto" w:fill="auto"/>
          <w:vAlign w:val="center"/>
        </w:tcPr>
        <w:p w14:paraId="6A562FB8" w14:textId="77777777" w:rsidR="00AE3FB7" w:rsidRPr="009F4149" w:rsidRDefault="00C6628A" w:rsidP="009F4149">
          <w:pPr>
            <w:pStyle w:val="Contatos"/>
          </w:pPr>
          <w:r>
            <w:t>contato@premioatualidadecosmwtica.com</w:t>
          </w:r>
        </w:p>
      </w:tc>
    </w:tr>
  </w:tbl>
  <w:p w14:paraId="2927E3A5" w14:textId="77777777" w:rsidR="00835DE8" w:rsidRDefault="009F4149" w:rsidP="009F4149">
    <w:pPr>
      <w:pStyle w:val="Rodap"/>
    </w:pPr>
    <w:r>
      <w:rPr>
        <w:noProof/>
        <w:lang w:bidi="pt-BR"/>
      </w:rPr>
      <mc:AlternateContent>
        <mc:Choice Requires="wpg">
          <w:drawing>
            <wp:anchor distT="0" distB="0" distL="114300" distR="114300" simplePos="0" relativeHeight="251666944" behindDoc="1" locked="0" layoutInCell="1" allowOverlap="1" wp14:anchorId="005D0587" wp14:editId="0BA9C1EC">
              <wp:simplePos x="0" y="0"/>
              <wp:positionH relativeFrom="margin">
                <wp:align>left</wp:align>
              </wp:positionH>
              <wp:positionV relativeFrom="page">
                <wp:align>bottom</wp:align>
              </wp:positionV>
              <wp:extent cx="6784848" cy="978408"/>
              <wp:effectExtent l="0" t="0" r="16510" b="0"/>
              <wp:wrapNone/>
              <wp:docPr id="15" name="Grupo 15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84848" cy="978408"/>
                        <a:chOff x="922640" y="933265"/>
                        <a:chExt cx="6785581" cy="981870"/>
                      </a:xfrm>
                    </wpg:grpSpPr>
                    <wps:wsp>
                      <wps:cNvPr id="17" name="Retângulo 17"/>
                      <wps:cNvSpPr/>
                      <wps:spPr>
                        <a:xfrm>
                          <a:off x="923925" y="971550"/>
                          <a:ext cx="6784296" cy="9435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Retângulo"/>
                      <wps:cNvSpPr>
                        <a:spLocks/>
                      </wps:cNvSpPr>
                      <wps:spPr>
                        <a:xfrm>
                          <a:off x="922640" y="933265"/>
                          <a:ext cx="6785566" cy="38099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12700">
                          <a:solidFill>
                            <a:schemeClr val="tx2"/>
                          </a:solidFill>
                          <a:miter lim="400000"/>
                        </a:ln>
                      </wps:spPr>
                      <wps:bodyPr lIns="38100" tIns="38100" rIns="38100" bIns="38100" anchor="ctr"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5733371" id="Grupo 15" o:spid="_x0000_s1026" style="position:absolute;margin-left:0;margin-top:0;width:534.25pt;height:77.05pt;z-index:-251649536;mso-position-horizontal:left;mso-position-horizontal-relative:margin;mso-position-vertical:bottom;mso-position-vertical-relative:page;mso-width-relative:margin;mso-height-relative:margin" coordorigin="9226,9332" coordsize="67855,98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">
              <v:rect id="Retângulo 17" o:spid="_x0000_s1027" style="position:absolute;left:9239;top:9715;width:67843;height:94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" fillcolor="#f2f2f2 [3052]" stroked="f" strokeweight="1pt"/>
              <v:rect id="Retângulo" o:spid="_x0000_s1028" style="position:absolute;left:9226;top:9332;width:67856;height: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" fillcolor="#1f497d [3215]" strokecolor="#1f497d [3215]" strokeweight="1pt">
                <v:stroke miterlimit="4"/>
                <v:path arrowok="t"/>
                <v:textbox inset="3pt,3pt,3pt,3pt"/>
              </v:rect>
              <w10:wrap anchorx="margin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7FF488" w14:textId="77777777" w:rsidR="00C6628A" w:rsidRDefault="00C6628A" w:rsidP="00CF31BB">
      <w:r>
        <w:separator/>
      </w:r>
    </w:p>
  </w:footnote>
  <w:footnote w:type="continuationSeparator" w:id="0">
    <w:p w14:paraId="2CA4363F" w14:textId="77777777" w:rsidR="00C6628A" w:rsidRDefault="00C6628A" w:rsidP="00CF3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ook w:val="04A0" w:firstRow="1" w:lastRow="0" w:firstColumn="1" w:lastColumn="0" w:noHBand="0" w:noVBand="1"/>
    </w:tblPr>
    <w:tblGrid>
      <w:gridCol w:w="5683"/>
      <w:gridCol w:w="5089"/>
    </w:tblGrid>
    <w:tr w:rsidR="00190AE5" w:rsidRPr="007156BB" w14:paraId="249EA313" w14:textId="77777777" w:rsidTr="00FF2FE9">
      <w:trPr>
        <w:trHeight w:val="983"/>
      </w:trPr>
      <w:tc>
        <w:tcPr>
          <w:tcW w:w="2477" w:type="pct"/>
          <w:shd w:val="clear" w:color="auto" w:fill="04984A"/>
          <w:vAlign w:val="center"/>
        </w:tcPr>
        <w:p w14:paraId="7B1D00E8" w14:textId="77777777" w:rsidR="00190AE5" w:rsidRPr="007156BB" w:rsidRDefault="00190AE5" w:rsidP="00190AE5">
          <w:pPr>
            <w:pStyle w:val="Ttulo"/>
            <w:rPr>
              <w:rFonts w:ascii="Arial" w:hAnsi="Arial" w:cs="Arial"/>
              <w:sz w:val="24"/>
              <w:szCs w:val="24"/>
            </w:rPr>
          </w:pPr>
          <w:r w:rsidRPr="007156BB">
            <w:rPr>
              <w:rFonts w:ascii="Arial" w:hAnsi="Arial" w:cs="Arial"/>
              <w:sz w:val="24"/>
              <w:szCs w:val="24"/>
            </w:rPr>
            <w:t>Ficha de Inscrição Pr</w:t>
          </w:r>
          <w:r>
            <w:rPr>
              <w:rFonts w:ascii="Arial" w:hAnsi="Arial" w:cs="Arial"/>
              <w:sz w:val="24"/>
              <w:szCs w:val="24"/>
            </w:rPr>
            <w:t>ê</w:t>
          </w:r>
          <w:r w:rsidRPr="007156BB">
            <w:rPr>
              <w:rFonts w:ascii="Arial" w:hAnsi="Arial" w:cs="Arial"/>
              <w:sz w:val="24"/>
              <w:szCs w:val="24"/>
            </w:rPr>
            <w:t>mio Atualidade Cosmética 2026</w:t>
          </w:r>
        </w:p>
      </w:tc>
      <w:tc>
        <w:tcPr>
          <w:tcW w:w="2217" w:type="pct"/>
          <w:shd w:val="clear" w:color="auto" w:fill="auto"/>
        </w:tcPr>
        <w:p w14:paraId="568B2364" w14:textId="77777777" w:rsidR="00190AE5" w:rsidRDefault="00190AE5" w:rsidP="00190AE5">
          <w:pPr>
            <w:pStyle w:val="Ttulo"/>
            <w:rPr>
              <w:rFonts w:ascii="Arial" w:hAnsi="Arial" w:cs="Arial"/>
              <w:sz w:val="24"/>
              <w:szCs w:val="24"/>
            </w:rPr>
          </w:pPr>
        </w:p>
        <w:p w14:paraId="22B8BFB1" w14:textId="32D98F57" w:rsidR="00190AE5" w:rsidRPr="00190AE5" w:rsidRDefault="00190AE5" w:rsidP="00190AE5">
          <w:pPr>
            <w:jc w:val="both"/>
          </w:pPr>
        </w:p>
      </w:tc>
    </w:tr>
  </w:tbl>
  <w:p w14:paraId="66198330" w14:textId="77777777" w:rsidR="00190AE5" w:rsidRDefault="00190AE5" w:rsidP="00190AE5">
    <w:pPr>
      <w:pStyle w:val="Cabealho"/>
      <w:jc w:val="both"/>
      <w:rPr>
        <w:rFonts w:ascii="Arial" w:hAnsi="Arial" w:cs="Arial"/>
        <w:b/>
        <w:sz w:val="32"/>
        <w:szCs w:val="32"/>
      </w:rPr>
    </w:pPr>
  </w:p>
  <w:p w14:paraId="354884AD" w14:textId="21009F11" w:rsidR="0034442A" w:rsidRPr="00190AE5" w:rsidRDefault="00190AE5" w:rsidP="00190AE5">
    <w:pPr>
      <w:pStyle w:val="Cabealho"/>
      <w:jc w:val="both"/>
      <w:rPr>
        <w:rFonts w:ascii="Arial" w:hAnsi="Arial" w:cs="Arial"/>
        <w:b/>
        <w:sz w:val="32"/>
        <w:szCs w:val="32"/>
        <w:u w:val="single"/>
      </w:rPr>
    </w:pPr>
    <w:r>
      <w:rPr>
        <w:rFonts w:ascii="Arial" w:hAnsi="Arial" w:cs="Arial"/>
        <w:b/>
        <w:sz w:val="32"/>
        <w:szCs w:val="32"/>
      </w:rPr>
      <w:t xml:space="preserve">                                       </w:t>
    </w:r>
    <w:r w:rsidRPr="00190AE5">
      <w:rPr>
        <w:rFonts w:ascii="Arial" w:hAnsi="Arial" w:cs="Arial"/>
        <w:b/>
        <w:sz w:val="32"/>
        <w:szCs w:val="32"/>
        <w:u w:val="single"/>
      </w:rPr>
      <w:t xml:space="preserve">CATEGORIA PERFUMARIA </w:t>
    </w:r>
  </w:p>
  <w:p w14:paraId="11FCA688" w14:textId="77777777" w:rsidR="0034442A" w:rsidRDefault="0034442A" w:rsidP="00410E03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6988"/>
    <w:multiLevelType w:val="hybridMultilevel"/>
    <w:tmpl w:val="A7ACF45A"/>
    <w:lvl w:ilvl="0" w:tplc="E5DA96A8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921D46"/>
    <w:multiLevelType w:val="hybridMultilevel"/>
    <w:tmpl w:val="6C28953A"/>
    <w:lvl w:ilvl="0" w:tplc="E5DA96A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4B0ABF"/>
    <w:multiLevelType w:val="hybridMultilevel"/>
    <w:tmpl w:val="DC0C34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6618D"/>
    <w:multiLevelType w:val="hybridMultilevel"/>
    <w:tmpl w:val="34064AF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attachedTemplate r:id="rId1"/>
  <w:stylePaneFormatFilter w:val="5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28A"/>
    <w:rsid w:val="00036C25"/>
    <w:rsid w:val="0005135F"/>
    <w:rsid w:val="000A2252"/>
    <w:rsid w:val="000C75BF"/>
    <w:rsid w:val="001034AB"/>
    <w:rsid w:val="00110721"/>
    <w:rsid w:val="001257F0"/>
    <w:rsid w:val="0016108E"/>
    <w:rsid w:val="00190AE5"/>
    <w:rsid w:val="001A199E"/>
    <w:rsid w:val="001C42C8"/>
    <w:rsid w:val="00205FE0"/>
    <w:rsid w:val="00246BBD"/>
    <w:rsid w:val="0025130C"/>
    <w:rsid w:val="00256391"/>
    <w:rsid w:val="002633EB"/>
    <w:rsid w:val="00265218"/>
    <w:rsid w:val="002C6ABD"/>
    <w:rsid w:val="002D3842"/>
    <w:rsid w:val="003071A0"/>
    <w:rsid w:val="00337C0F"/>
    <w:rsid w:val="0034442A"/>
    <w:rsid w:val="0035052D"/>
    <w:rsid w:val="00366F6D"/>
    <w:rsid w:val="003A22CB"/>
    <w:rsid w:val="003C7F79"/>
    <w:rsid w:val="003E0129"/>
    <w:rsid w:val="003F693D"/>
    <w:rsid w:val="00410E03"/>
    <w:rsid w:val="00435E8C"/>
    <w:rsid w:val="004456B5"/>
    <w:rsid w:val="00463B35"/>
    <w:rsid w:val="0047036D"/>
    <w:rsid w:val="00482917"/>
    <w:rsid w:val="004C2F50"/>
    <w:rsid w:val="00524D35"/>
    <w:rsid w:val="00542A22"/>
    <w:rsid w:val="005604BF"/>
    <w:rsid w:val="005A6806"/>
    <w:rsid w:val="005D124E"/>
    <w:rsid w:val="00643F5A"/>
    <w:rsid w:val="00684557"/>
    <w:rsid w:val="006859BF"/>
    <w:rsid w:val="006A7299"/>
    <w:rsid w:val="006C7D64"/>
    <w:rsid w:val="006D43A7"/>
    <w:rsid w:val="007065E2"/>
    <w:rsid w:val="00706728"/>
    <w:rsid w:val="0071089C"/>
    <w:rsid w:val="007156BB"/>
    <w:rsid w:val="00767288"/>
    <w:rsid w:val="007B52D2"/>
    <w:rsid w:val="007C1F7D"/>
    <w:rsid w:val="007D4902"/>
    <w:rsid w:val="008241EA"/>
    <w:rsid w:val="00835DE8"/>
    <w:rsid w:val="00860698"/>
    <w:rsid w:val="008737AB"/>
    <w:rsid w:val="008A5DAA"/>
    <w:rsid w:val="008C5804"/>
    <w:rsid w:val="008D3EE1"/>
    <w:rsid w:val="0090704D"/>
    <w:rsid w:val="00915359"/>
    <w:rsid w:val="00932FBE"/>
    <w:rsid w:val="009E0039"/>
    <w:rsid w:val="009E6AC6"/>
    <w:rsid w:val="009F066B"/>
    <w:rsid w:val="009F4149"/>
    <w:rsid w:val="00A02846"/>
    <w:rsid w:val="00A3321A"/>
    <w:rsid w:val="00A36C0E"/>
    <w:rsid w:val="00A73AE1"/>
    <w:rsid w:val="00AB2833"/>
    <w:rsid w:val="00AC7198"/>
    <w:rsid w:val="00AE3FB7"/>
    <w:rsid w:val="00B05C11"/>
    <w:rsid w:val="00B1139A"/>
    <w:rsid w:val="00B1146B"/>
    <w:rsid w:val="00B122BA"/>
    <w:rsid w:val="00B45F61"/>
    <w:rsid w:val="00BC1B68"/>
    <w:rsid w:val="00BE6B42"/>
    <w:rsid w:val="00BF5A49"/>
    <w:rsid w:val="00C50E6D"/>
    <w:rsid w:val="00C520D9"/>
    <w:rsid w:val="00C6628A"/>
    <w:rsid w:val="00C84BD5"/>
    <w:rsid w:val="00CB27C6"/>
    <w:rsid w:val="00CB2C76"/>
    <w:rsid w:val="00CF31BB"/>
    <w:rsid w:val="00D4436A"/>
    <w:rsid w:val="00D832D3"/>
    <w:rsid w:val="00DB5CAA"/>
    <w:rsid w:val="00DE3C23"/>
    <w:rsid w:val="00E141F4"/>
    <w:rsid w:val="00E301A2"/>
    <w:rsid w:val="00E53AFF"/>
    <w:rsid w:val="00E54B27"/>
    <w:rsid w:val="00E61D15"/>
    <w:rsid w:val="00EF6DBC"/>
    <w:rsid w:val="00EF7890"/>
    <w:rsid w:val="00F00BD1"/>
    <w:rsid w:val="00F02022"/>
    <w:rsid w:val="00F27B67"/>
    <w:rsid w:val="00FB3407"/>
    <w:rsid w:val="00FC0271"/>
    <w:rsid w:val="00FD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2F9440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Franklin Gothic Book" w:hAnsiTheme="minorHAnsi" w:cs="Times New Roman"/>
        <w:sz w:val="22"/>
        <w:szCs w:val="22"/>
        <w:lang w:val="pt-PT" w:eastAsia="en-US" w:bidi="ar-SA"/>
      </w:rPr>
    </w:rPrDefault>
    <w:pPrDefault>
      <w:pPr>
        <w:spacing w:after="160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semiHidden="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4D35"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semiHidden/>
    <w:qFormat/>
    <w:rsid w:val="00E61D15"/>
    <w:pPr>
      <w:keepNext/>
      <w:keepLines/>
      <w:spacing w:before="240" w:after="0"/>
      <w:jc w:val="left"/>
      <w:outlineLvl w:val="0"/>
    </w:pPr>
    <w:rPr>
      <w:rFonts w:asciiTheme="majorHAnsi" w:eastAsiaTheme="majorEastAsia" w:hAnsiTheme="majorHAnsi" w:cstheme="majorBidi"/>
      <w:color w:val="DAD08B" w:themeColor="accent1" w:themeShade="BF"/>
      <w:sz w:val="32"/>
      <w:szCs w:val="29"/>
      <w:lang w:val="en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BC1B68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53AFF"/>
  </w:style>
  <w:style w:type="paragraph" w:styleId="Rodap">
    <w:name w:val="footer"/>
    <w:basedOn w:val="Normal"/>
    <w:link w:val="RodapChar"/>
    <w:uiPriority w:val="99"/>
    <w:semiHidden/>
    <w:rsid w:val="00BC1B68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53AFF"/>
  </w:style>
  <w:style w:type="table" w:styleId="Tabelacomgrade">
    <w:name w:val="Table Grid"/>
    <w:basedOn w:val="Tabelanormal"/>
    <w:uiPriority w:val="39"/>
    <w:rsid w:val="00BC1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har"/>
    <w:qFormat/>
    <w:rsid w:val="00410E03"/>
    <w:pPr>
      <w:contextualSpacing/>
    </w:pPr>
    <w:rPr>
      <w:rFonts w:asciiTheme="majorHAnsi" w:eastAsia="Times New Roman" w:hAnsiTheme="majorHAnsi"/>
      <w:b/>
      <w:color w:val="FFFFFF"/>
      <w:spacing w:val="-10"/>
      <w:kern w:val="28"/>
      <w:sz w:val="32"/>
      <w:szCs w:val="56"/>
    </w:rPr>
  </w:style>
  <w:style w:type="character" w:customStyle="1" w:styleId="TtuloChar">
    <w:name w:val="Título Char"/>
    <w:link w:val="Ttulo"/>
    <w:rsid w:val="00410E03"/>
    <w:rPr>
      <w:rFonts w:asciiTheme="majorHAnsi" w:eastAsia="Times New Roman" w:hAnsiTheme="majorHAnsi"/>
      <w:b/>
      <w:color w:val="FFFFFF"/>
      <w:spacing w:val="-10"/>
      <w:kern w:val="28"/>
      <w:sz w:val="32"/>
      <w:szCs w:val="56"/>
    </w:rPr>
  </w:style>
  <w:style w:type="paragraph" w:styleId="NormalWeb">
    <w:name w:val="Normal (Web)"/>
    <w:basedOn w:val="Normal"/>
    <w:uiPriority w:val="99"/>
    <w:semiHidden/>
    <w:rsid w:val="00265218"/>
    <w:pPr>
      <w:spacing w:before="100" w:beforeAutospacing="1" w:afterAutospacing="1"/>
    </w:pPr>
    <w:rPr>
      <w:rFonts w:ascii="Times New Roman" w:eastAsia="Times New Roman" w:hAnsi="Times New Roman"/>
    </w:rPr>
  </w:style>
  <w:style w:type="paragraph" w:customStyle="1" w:styleId="Contatos">
    <w:name w:val="Contatos"/>
    <w:basedOn w:val="Normal"/>
    <w:uiPriority w:val="5"/>
    <w:qFormat/>
    <w:rsid w:val="009F4149"/>
    <w:pPr>
      <w:spacing w:after="100"/>
    </w:pPr>
    <w:rPr>
      <w:color w:val="1F497D" w:themeColor="text2"/>
      <w:sz w:val="20"/>
      <w:szCs w:val="20"/>
    </w:rPr>
  </w:style>
  <w:style w:type="character" w:styleId="TextodoEspaoReservado">
    <w:name w:val="Placeholder Text"/>
    <w:uiPriority w:val="99"/>
    <w:semiHidden/>
    <w:rsid w:val="00E53AFF"/>
    <w:rPr>
      <w:color w:val="808080"/>
    </w:rPr>
  </w:style>
  <w:style w:type="paragraph" w:customStyle="1" w:styleId="TextoemNegrito">
    <w:name w:val="Texto em Negrito"/>
    <w:basedOn w:val="Normal"/>
    <w:uiPriority w:val="2"/>
    <w:qFormat/>
    <w:rsid w:val="00410E03"/>
    <w:pPr>
      <w:spacing w:after="120"/>
      <w:jc w:val="left"/>
    </w:pPr>
    <w:rPr>
      <w:b/>
      <w:bCs/>
      <w:color w:val="000000" w:themeColor="text1"/>
      <w:sz w:val="24"/>
    </w:rPr>
  </w:style>
  <w:style w:type="paragraph" w:customStyle="1" w:styleId="TextoemNegritoAzul">
    <w:name w:val="Texto em Negrito Azul"/>
    <w:basedOn w:val="Normal"/>
    <w:uiPriority w:val="4"/>
    <w:qFormat/>
    <w:rsid w:val="00410E03"/>
    <w:pPr>
      <w:spacing w:after="0"/>
    </w:pPr>
    <w:rPr>
      <w:b/>
      <w:bCs/>
      <w:color w:val="1F497D" w:themeColor="text2"/>
      <w:sz w:val="24"/>
    </w:rPr>
  </w:style>
  <w:style w:type="character" w:customStyle="1" w:styleId="Ttulo1Char">
    <w:name w:val="Título 1 Char"/>
    <w:basedOn w:val="Fontepargpadro"/>
    <w:link w:val="Ttulo1"/>
    <w:uiPriority w:val="9"/>
    <w:semiHidden/>
    <w:rsid w:val="00524D35"/>
    <w:rPr>
      <w:rFonts w:asciiTheme="majorHAnsi" w:eastAsiaTheme="majorEastAsia" w:hAnsiTheme="majorHAnsi" w:cstheme="majorBidi"/>
      <w:color w:val="DAD08B" w:themeColor="accent1" w:themeShade="BF"/>
      <w:sz w:val="32"/>
      <w:szCs w:val="29"/>
      <w:lang w:val="en-I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580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804"/>
    <w:rPr>
      <w:rFonts w:ascii="Segoe UI" w:hAnsi="Segoe UI" w:cs="Segoe UI"/>
      <w:color w:val="000000"/>
      <w:sz w:val="18"/>
      <w:szCs w:val="18"/>
    </w:rPr>
  </w:style>
  <w:style w:type="character" w:styleId="Forte">
    <w:name w:val="Strong"/>
    <w:basedOn w:val="Fontepargpadro"/>
    <w:uiPriority w:val="22"/>
    <w:qFormat/>
    <w:rsid w:val="000A2252"/>
    <w:rPr>
      <w:b/>
      <w:bCs/>
    </w:rPr>
  </w:style>
  <w:style w:type="paragraph" w:styleId="PargrafodaLista">
    <w:name w:val="List Paragraph"/>
    <w:basedOn w:val="Normal"/>
    <w:uiPriority w:val="34"/>
    <w:semiHidden/>
    <w:qFormat/>
    <w:rsid w:val="00B11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0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57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02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3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43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9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65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61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5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5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41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11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04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11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02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0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0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4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06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7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50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87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61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7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06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47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09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75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6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84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73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31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8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84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0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27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650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89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67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90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0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1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30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6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7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2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85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82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66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96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34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67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2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5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59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49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33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4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16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57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9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5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04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36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1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0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9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51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65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5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8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77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0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05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22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64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02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45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23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90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07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85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30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08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08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51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3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39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4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3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11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45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49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9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5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938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05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5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6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8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35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1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9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92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2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11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24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60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96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08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16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9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1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2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6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87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45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31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4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90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ELI%20CUSMAN\AppData\Roaming\Microsoft\Templates\Formul&#225;rio%20de%20admiss&#227;o%20de%20clientes%20de%20pequenas%20empresa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6FE4D3D805547008B8D06459B505B3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1AFDB76-DF94-4F57-9C89-F4C61CEC033B}"/>
      </w:docPartPr>
      <w:docPartBody>
        <w:p w:rsidR="007A5C8E" w:rsidRDefault="00B01CF2" w:rsidP="00B01CF2">
          <w:pPr>
            <w:pStyle w:val="86FE4D3D805547008B8D06459B505B3F"/>
          </w:pPr>
          <w:r w:rsidRPr="009E0039">
            <w:rPr>
              <w:lang w:bidi="pt-BR"/>
            </w:rPr>
            <w:t>Data</w:t>
          </w:r>
        </w:p>
      </w:docPartBody>
    </w:docPart>
    <w:docPart>
      <w:docPartPr>
        <w:name w:val="6384CD0BF9AF48E6A096A0B817DE5F6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592210B-3853-432F-9D1F-D0700B6640BC}"/>
      </w:docPartPr>
      <w:docPartBody>
        <w:p w:rsidR="007A5C8E" w:rsidRDefault="00B01CF2" w:rsidP="00B01CF2">
          <w:pPr>
            <w:pStyle w:val="6384CD0BF9AF48E6A096A0B817DE5F64"/>
          </w:pPr>
          <w:r w:rsidRPr="009E0039">
            <w:rPr>
              <w:lang w:bidi="pt-BR"/>
            </w:rPr>
            <w:t>Data</w:t>
          </w:r>
        </w:p>
      </w:docPartBody>
    </w:docPart>
    <w:docPart>
      <w:docPartPr>
        <w:name w:val="BB2793D3288F4808A65A013C106B2EC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1F408D3-AC5A-4AE1-89FB-B4584DB422FB}"/>
      </w:docPartPr>
      <w:docPartBody>
        <w:p w:rsidR="007A5C8E" w:rsidRDefault="00B01CF2" w:rsidP="00B01CF2">
          <w:pPr>
            <w:pStyle w:val="BB2793D3288F4808A65A013C106B2EC2"/>
          </w:pPr>
          <w:r w:rsidRPr="009E0039">
            <w:rPr>
              <w:lang w:bidi="pt-BR"/>
            </w:rPr>
            <w:t>Agente/Nome do Representante</w:t>
          </w:r>
        </w:p>
      </w:docPartBody>
    </w:docPart>
    <w:docPart>
      <w:docPartPr>
        <w:name w:val="4F155B1F8EE2404EA6FAD448E8617C4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1702A1F-D24E-468B-BF7E-0E2C6BC3550C}"/>
      </w:docPartPr>
      <w:docPartBody>
        <w:p w:rsidR="00000000" w:rsidRDefault="007A5C8E" w:rsidP="007A5C8E">
          <w:pPr>
            <w:pStyle w:val="4F155B1F8EE2404EA6FAD448E8617C48"/>
          </w:pPr>
          <w:r w:rsidRPr="009E0039">
            <w:rPr>
              <w:lang w:bidi="pt-BR"/>
            </w:rPr>
            <w:t>Endereço</w:t>
          </w:r>
        </w:p>
      </w:docPartBody>
    </w:docPart>
    <w:docPart>
      <w:docPartPr>
        <w:name w:val="51E0EBB382E947198D96937A1544A94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36DEE92-12F8-46B6-9A17-ADAE962B3F8D}"/>
      </w:docPartPr>
      <w:docPartBody>
        <w:p w:rsidR="00000000" w:rsidRDefault="007A5C8E" w:rsidP="007A5C8E">
          <w:pPr>
            <w:pStyle w:val="51E0EBB382E947198D96937A1544A944"/>
          </w:pPr>
          <w:r w:rsidRPr="009E0039">
            <w:rPr>
              <w:lang w:bidi="pt-BR"/>
            </w:rPr>
            <w:t>Cidade</w:t>
          </w:r>
        </w:p>
      </w:docPartBody>
    </w:docPart>
    <w:docPart>
      <w:docPartPr>
        <w:name w:val="406A9B01CF6B4CE3BB0A1D76DC93611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AC8B24D-3117-4FF0-B92F-8B79571AF7A3}"/>
      </w:docPartPr>
      <w:docPartBody>
        <w:p w:rsidR="00000000" w:rsidRDefault="007A5C8E" w:rsidP="007A5C8E">
          <w:pPr>
            <w:pStyle w:val="406A9B01CF6B4CE3BB0A1D76DC936115"/>
          </w:pPr>
          <w:r w:rsidRPr="009E0039">
            <w:rPr>
              <w:lang w:bidi="pt-BR"/>
            </w:rPr>
            <w:t>Estado.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UAL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C98"/>
    <w:rsid w:val="00466EAE"/>
    <w:rsid w:val="007A5C8E"/>
    <w:rsid w:val="00A27C98"/>
    <w:rsid w:val="00B01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2570C7ED21EE4B8EB541FDA03F9E9CF7">
    <w:name w:val="2570C7ED21EE4B8EB541FDA03F9E9CF7"/>
  </w:style>
  <w:style w:type="paragraph" w:customStyle="1" w:styleId="4932C052DF954919815BD098C0D190D2">
    <w:name w:val="4932C052DF954919815BD098C0D190D2"/>
  </w:style>
  <w:style w:type="paragraph" w:customStyle="1" w:styleId="93DD57D97D934D5CA5660D09587AD057">
    <w:name w:val="93DD57D97D934D5CA5660D09587AD057"/>
  </w:style>
  <w:style w:type="paragraph" w:customStyle="1" w:styleId="F84485130B594353904B4D6A872BF4DE">
    <w:name w:val="F84485130B594353904B4D6A872BF4DE"/>
  </w:style>
  <w:style w:type="paragraph" w:customStyle="1" w:styleId="88B1D56953C34AD0ADCB8AAEFC455191">
    <w:name w:val="88B1D56953C34AD0ADCB8AAEFC455191"/>
  </w:style>
  <w:style w:type="paragraph" w:customStyle="1" w:styleId="0ABA735D63EE4B1F848EC0EE7285C065">
    <w:name w:val="0ABA735D63EE4B1F848EC0EE7285C065"/>
  </w:style>
  <w:style w:type="paragraph" w:customStyle="1" w:styleId="FDA76C7B79114DCBAEB7D6099F290D78">
    <w:name w:val="FDA76C7B79114DCBAEB7D6099F290D78"/>
  </w:style>
  <w:style w:type="paragraph" w:customStyle="1" w:styleId="0F0B104CF1AD4A158E749AC5D19D209A">
    <w:name w:val="0F0B104CF1AD4A158E749AC5D19D209A"/>
  </w:style>
  <w:style w:type="paragraph" w:customStyle="1" w:styleId="E7BFDB0D89F7425E89209D9574B6A4B9">
    <w:name w:val="E7BFDB0D89F7425E89209D9574B6A4B9"/>
  </w:style>
  <w:style w:type="paragraph" w:customStyle="1" w:styleId="A7CC38646FC641F8B58B5A21BAA929FD">
    <w:name w:val="A7CC38646FC641F8B58B5A21BAA929FD"/>
  </w:style>
  <w:style w:type="paragraph" w:customStyle="1" w:styleId="D3ED860607714D169766C83014E3DB5F">
    <w:name w:val="D3ED860607714D169766C83014E3DB5F"/>
  </w:style>
  <w:style w:type="paragraph" w:customStyle="1" w:styleId="B61D0AB4BDA94AF8AA15FE5FFAC737C4">
    <w:name w:val="B61D0AB4BDA94AF8AA15FE5FFAC737C4"/>
  </w:style>
  <w:style w:type="paragraph" w:customStyle="1" w:styleId="DDC659ACC59D42E3AD997A8ADBF83325">
    <w:name w:val="DDC659ACC59D42E3AD997A8ADBF83325"/>
  </w:style>
  <w:style w:type="paragraph" w:customStyle="1" w:styleId="5B903339A9CB4C889A91A074DEE58723">
    <w:name w:val="5B903339A9CB4C889A91A074DEE58723"/>
  </w:style>
  <w:style w:type="paragraph" w:customStyle="1" w:styleId="AF51C8DDE87C445586A1BFAE0F1932EC">
    <w:name w:val="AF51C8DDE87C445586A1BFAE0F1932EC"/>
  </w:style>
  <w:style w:type="paragraph" w:customStyle="1" w:styleId="4A3607F676CA4EB8995928E36B8B1898">
    <w:name w:val="4A3607F676CA4EB8995928E36B8B1898"/>
  </w:style>
  <w:style w:type="paragraph" w:customStyle="1" w:styleId="FADAF9AF8AFC4F38993FA85E70553598">
    <w:name w:val="FADAF9AF8AFC4F38993FA85E70553598"/>
  </w:style>
  <w:style w:type="paragraph" w:customStyle="1" w:styleId="92FFA454B2114744A515133648B749BF">
    <w:name w:val="92FFA454B2114744A515133648B749BF"/>
  </w:style>
  <w:style w:type="paragraph" w:customStyle="1" w:styleId="0A7FB6FE3EB54DF3B1A93CFFB30D2D46">
    <w:name w:val="0A7FB6FE3EB54DF3B1A93CFFB30D2D46"/>
  </w:style>
  <w:style w:type="paragraph" w:customStyle="1" w:styleId="1323EFFEB58F473E8D7E716465252524">
    <w:name w:val="1323EFFEB58F473E8D7E716465252524"/>
  </w:style>
  <w:style w:type="paragraph" w:customStyle="1" w:styleId="EBB53A4C099E436F83537244F02F313A">
    <w:name w:val="EBB53A4C099E436F83537244F02F313A"/>
  </w:style>
  <w:style w:type="paragraph" w:customStyle="1" w:styleId="D01996D7A2034044913C08B714F07531">
    <w:name w:val="D01996D7A2034044913C08B714F07531"/>
  </w:style>
  <w:style w:type="paragraph" w:customStyle="1" w:styleId="7BD50F39BA3744A1A1F05D0A656692DB">
    <w:name w:val="7BD50F39BA3744A1A1F05D0A656692DB"/>
    <w:rsid w:val="00466EAE"/>
  </w:style>
  <w:style w:type="paragraph" w:customStyle="1" w:styleId="FA1E8F5A7D754530B7D26605D54E306B">
    <w:name w:val="FA1E8F5A7D754530B7D26605D54E306B"/>
    <w:rsid w:val="00466EAE"/>
  </w:style>
  <w:style w:type="paragraph" w:customStyle="1" w:styleId="987FE8843E284FC594A8C1F3D577BEB7">
    <w:name w:val="987FE8843E284FC594A8C1F3D577BEB7"/>
    <w:rsid w:val="00466EAE"/>
  </w:style>
  <w:style w:type="paragraph" w:customStyle="1" w:styleId="A9658E9238C042B792503D7A273613B7">
    <w:name w:val="A9658E9238C042B792503D7A273613B7"/>
    <w:rsid w:val="00466EAE"/>
  </w:style>
  <w:style w:type="paragraph" w:customStyle="1" w:styleId="48B175C66F864086973B44EABB4B5ACD">
    <w:name w:val="48B175C66F864086973B44EABB4B5ACD"/>
    <w:rsid w:val="00466EAE"/>
  </w:style>
  <w:style w:type="paragraph" w:customStyle="1" w:styleId="86FE4D3D805547008B8D06459B505B3F">
    <w:name w:val="86FE4D3D805547008B8D06459B505B3F"/>
    <w:rsid w:val="00B01CF2"/>
  </w:style>
  <w:style w:type="paragraph" w:customStyle="1" w:styleId="6384CD0BF9AF48E6A096A0B817DE5F64">
    <w:name w:val="6384CD0BF9AF48E6A096A0B817DE5F64"/>
    <w:rsid w:val="00B01CF2"/>
  </w:style>
  <w:style w:type="paragraph" w:customStyle="1" w:styleId="BB2793D3288F4808A65A013C106B2EC2">
    <w:name w:val="BB2793D3288F4808A65A013C106B2EC2"/>
    <w:rsid w:val="00B01CF2"/>
  </w:style>
  <w:style w:type="paragraph" w:customStyle="1" w:styleId="4F155B1F8EE2404EA6FAD448E8617C48">
    <w:name w:val="4F155B1F8EE2404EA6FAD448E8617C48"/>
    <w:rsid w:val="007A5C8E"/>
  </w:style>
  <w:style w:type="paragraph" w:customStyle="1" w:styleId="51E0EBB382E947198D96937A1544A944">
    <w:name w:val="51E0EBB382E947198D96937A1544A944"/>
    <w:rsid w:val="007A5C8E"/>
  </w:style>
  <w:style w:type="paragraph" w:customStyle="1" w:styleId="406A9B01CF6B4CE3BB0A1D76DC936115">
    <w:name w:val="406A9B01CF6B4CE3BB0A1D76DC936115"/>
    <w:rsid w:val="007A5C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heme1">
  <a:themeElements>
    <a:clrScheme name="BUS_Activity Based Cost Tracke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F7F5E6"/>
      </a:accent1>
      <a:accent2>
        <a:srgbClr val="333A56"/>
      </a:accent2>
      <a:accent3>
        <a:srgbClr val="52658F"/>
      </a:accent3>
      <a:accent4>
        <a:srgbClr val="E8E8E8"/>
      </a:accent4>
      <a:accent5>
        <a:srgbClr val="000000"/>
      </a:accent5>
      <a:accent6>
        <a:srgbClr val="8A8A8A"/>
      </a:accent6>
      <a:hlink>
        <a:srgbClr val="0096D2"/>
      </a:hlink>
      <a:folHlink>
        <a:srgbClr val="00578B"/>
      </a:folHlink>
    </a:clrScheme>
    <a:fontScheme name="BUS_Activity Based Cost Tracker">
      <a:majorFont>
        <a:latin typeface="Constantia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Dark" id="{D39323B7-B2D6-4C10-818B-A5CD4ACE85BD}" vid="{15FD9199-0511-4D87-8BFB-2FF3F0C5B5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4E182A5-01FE-47DC-9F56-AD00D2DEE96C}">
  <ds:schemaRefs>
    <ds:schemaRef ds:uri="http://schemas.microsoft.com/office/infopath/2007/PartnerControls"/>
    <ds:schemaRef ds:uri="16c05727-aa75-4e4a-9b5f-8a80a1165891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71af3243-3dd4-4a8d-8c0d-dd76da1f02a5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7761C04-73BE-49D8-9BE4-DE11530A22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C0E3DC-2249-4E26-B030-8E6ACECBD2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CE97417-DE75-4751-8FF5-8A8CEB5E3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Formulário de admissão de clientes de pequenas empresas.dotx</Template>
  <TotalTime>0</TotalTime>
  <Pages>5</Pages>
  <Words>1175</Words>
  <Characters>6345</Characters>
  <Application>Microsoft Office Word</Application>
  <DocSecurity>0</DocSecurity>
  <Lines>52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2026-04-09T18:31:00Z</dcterms:created>
  <dcterms:modified xsi:type="dcterms:W3CDTF">2026-05-19T13:31:00Z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